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55434376"/>
        <w:docPartObj>
          <w:docPartGallery w:val="Cover Pages"/>
          <w:docPartUnique/>
        </w:docPartObj>
      </w:sdtPr>
      <w:sdtEndPr>
        <w:rPr>
          <w:color w:val="03706E"/>
          <w:sz w:val="96"/>
          <w:szCs w:val="96"/>
          <w:lang w:val="en-AU"/>
        </w:rPr>
      </w:sdtEndPr>
      <w:sdtContent>
        <w:sdt>
          <w:sdtPr>
            <w:rPr>
              <w:color w:val="03706E"/>
            </w:rPr>
            <w:id w:val="231666226"/>
            <w:docPartObj>
              <w:docPartGallery w:val="Cover Pages"/>
              <w:docPartUnique/>
            </w:docPartObj>
          </w:sdtPr>
          <w:sdtEndPr>
            <w:rPr>
              <w:sz w:val="96"/>
              <w:szCs w:val="96"/>
              <w:lang w:val="en-AU"/>
            </w:rPr>
          </w:sdtEndPr>
          <w:sdtContent>
            <w:bookmarkStart w:id="0" w:name="_Toc490726208" w:displacedByCustomXml="prev"/>
            <w:bookmarkStart w:id="1" w:name="_Toc491850332" w:displacedByCustomXml="prev"/>
            <w:p w14:paraId="658A4316" w14:textId="77777777" w:rsidR="003F0117" w:rsidRPr="002C442B" w:rsidRDefault="003F0117" w:rsidP="003F0117">
              <w:pPr>
                <w:spacing w:before="160"/>
                <w:rPr>
                  <w:color w:val="03706E"/>
                  <w:sz w:val="28"/>
                  <w:szCs w:val="28"/>
                </w:rPr>
              </w:pPr>
            </w:p>
            <w:p w14:paraId="043CA2E6" w14:textId="088F08BA" w:rsidR="004A536E" w:rsidRPr="002C0425" w:rsidRDefault="002C0425" w:rsidP="002C0425">
              <w:pPr>
                <w:spacing w:before="1680"/>
                <w:rPr>
                  <w:rStyle w:val="Heading1Char"/>
                  <w:b/>
                  <w:color w:val="03706E"/>
                  <w:sz w:val="80"/>
                  <w:szCs w:val="80"/>
                  <w:u w:val="none"/>
                </w:rPr>
              </w:pPr>
              <w:r w:rsidRPr="002C0425">
                <w:rPr>
                  <w:rStyle w:val="Heading1Char"/>
                  <w:b/>
                  <w:color w:val="03706E"/>
                  <w:sz w:val="80"/>
                  <w:szCs w:val="80"/>
                  <w:u w:val="none"/>
                </w:rPr>
                <w:t>High-value communications plan</w:t>
              </w:r>
              <w:r w:rsidRPr="002C0425">
                <w:rPr>
                  <w:rStyle w:val="Heading1Char"/>
                  <w:b/>
                  <w:color w:val="03706E"/>
                  <w:sz w:val="80"/>
                  <w:szCs w:val="80"/>
                  <w:u w:val="none"/>
                </w:rPr>
                <w:br/>
                <w:t xml:space="preserve">– </w:t>
              </w:r>
              <w:r w:rsidR="0014763D" w:rsidRPr="002C0425">
                <w:rPr>
                  <w:rStyle w:val="Heading1Char"/>
                  <w:b/>
                  <w:color w:val="03706E"/>
                  <w:sz w:val="80"/>
                  <w:szCs w:val="80"/>
                  <w:u w:val="none"/>
                </w:rPr>
                <w:t>template</w:t>
              </w:r>
              <w:bookmarkEnd w:id="1"/>
              <w:bookmarkEnd w:id="0"/>
            </w:p>
            <w:p w14:paraId="2542075B" w14:textId="77777777" w:rsidR="00474BA0" w:rsidRPr="002C442B" w:rsidRDefault="00C82E5F" w:rsidP="002C0425">
              <w:pPr>
                <w:spacing w:before="2760"/>
                <w:rPr>
                  <w:color w:val="03706E"/>
                  <w:sz w:val="96"/>
                  <w:szCs w:val="96"/>
                </w:rPr>
              </w:pPr>
              <w:r w:rsidRPr="002C442B">
                <w:rPr>
                  <w:rFonts w:eastAsiaTheme="majorEastAsia" w:cstheme="majorBidi"/>
                  <w:b/>
                  <w:bCs/>
                  <w:noProof/>
                  <w:color w:val="03706E"/>
                  <w:sz w:val="28"/>
                  <w:szCs w:val="28"/>
                  <w:u w:color="8EBE3F" w:themeColor="accent4"/>
                </w:rPr>
                <w:drawing>
                  <wp:anchor distT="0" distB="0" distL="114300" distR="114300" simplePos="0" relativeHeight="251659264" behindDoc="0" locked="0" layoutInCell="1" allowOverlap="1" wp14:anchorId="1B3D887C" wp14:editId="3E6DFC33">
                    <wp:simplePos x="0" y="0"/>
                    <wp:positionH relativeFrom="margin">
                      <wp:posOffset>-1066800</wp:posOffset>
                    </wp:positionH>
                    <wp:positionV relativeFrom="margin">
                      <wp:posOffset>5556885</wp:posOffset>
                    </wp:positionV>
                    <wp:extent cx="7540625" cy="394144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stretch>
                              <a:fillRect/>
                            </a:stretch>
                          </pic:blipFill>
                          <pic:spPr>
                            <a:xfrm>
                              <a:off x="0" y="0"/>
                              <a:ext cx="7540625" cy="3941445"/>
                            </a:xfrm>
                            <a:prstGeom prst="rect">
                              <a:avLst/>
                            </a:prstGeom>
                          </pic:spPr>
                        </pic:pic>
                      </a:graphicData>
                    </a:graphic>
                    <wp14:sizeRelH relativeFrom="margin">
                      <wp14:pctWidth>0</wp14:pctWidth>
                    </wp14:sizeRelH>
                    <wp14:sizeRelV relativeFrom="margin">
                      <wp14:pctHeight>0</wp14:pctHeight>
                    </wp14:sizeRelV>
                  </wp:anchor>
                </w:drawing>
              </w:r>
              <w:r>
                <w:rPr>
                  <w:rFonts w:eastAsiaTheme="majorEastAsia" w:cstheme="majorBidi"/>
                  <w:b/>
                  <w:bCs/>
                  <w:noProof/>
                  <w:color w:val="03706E"/>
                  <w:sz w:val="28"/>
                  <w:szCs w:val="28"/>
                  <w:u w:color="8EBE3F" w:themeColor="accent4"/>
                </w:rPr>
                <w:drawing>
                  <wp:anchor distT="0" distB="0" distL="114300" distR="114300" simplePos="0" relativeHeight="251660288" behindDoc="0" locked="0" layoutInCell="1" allowOverlap="1" wp14:anchorId="62CED762" wp14:editId="3429C4F6">
                    <wp:simplePos x="0" y="0"/>
                    <wp:positionH relativeFrom="margin">
                      <wp:posOffset>5001895</wp:posOffset>
                    </wp:positionH>
                    <wp:positionV relativeFrom="margin">
                      <wp:posOffset>9241155</wp:posOffset>
                    </wp:positionV>
                    <wp:extent cx="1086485" cy="331470"/>
                    <wp:effectExtent l="0" t="0" r="0" b="0"/>
                    <wp:wrapSquare wrapText="bothSides"/>
                    <wp:docPr id="605494913" name="Picture 60549491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494913" name="Picture 605494913" descr="A close-up of a logo&#10;&#10;Description automatically generated"/>
                            <pic:cNvPicPr/>
                          </pic:nvPicPr>
                          <pic:blipFill>
                            <a:blip r:embed="rId9"/>
                            <a:stretch>
                              <a:fillRect/>
                            </a:stretch>
                          </pic:blipFill>
                          <pic:spPr>
                            <a:xfrm>
                              <a:off x="0" y="0"/>
                              <a:ext cx="1086485" cy="331470"/>
                            </a:xfrm>
                            <a:prstGeom prst="rect">
                              <a:avLst/>
                            </a:prstGeom>
                          </pic:spPr>
                        </pic:pic>
                      </a:graphicData>
                    </a:graphic>
                  </wp:anchor>
                </w:drawing>
              </w:r>
              <w:r w:rsidR="002C442B">
                <w:rPr>
                  <w:rStyle w:val="Heading1Char"/>
                  <w:b/>
                  <w:color w:val="03706E"/>
                  <w:sz w:val="28"/>
                  <w:szCs w:val="28"/>
                  <w:u w:val="none"/>
                </w:rPr>
                <w:t>August 2023</w:t>
              </w:r>
            </w:p>
          </w:sdtContent>
        </w:sdt>
      </w:sdtContent>
    </w:sdt>
    <w:p w14:paraId="7120F191" w14:textId="77777777" w:rsidR="00135547" w:rsidRDefault="00135547" w:rsidP="008E16AF">
      <w:pPr>
        <w:pStyle w:val="BodyText"/>
        <w:rPr>
          <w:color w:val="8EBE3F" w:themeColor="accent4"/>
          <w:szCs w:val="20"/>
          <w:lang w:val="en-AU"/>
        </w:rPr>
        <w:sectPr w:rsidR="00135547" w:rsidSect="003F0117">
          <w:headerReference w:type="default" r:id="rId10"/>
          <w:footerReference w:type="even" r:id="rId11"/>
          <w:footerReference w:type="default" r:id="rId12"/>
          <w:headerReference w:type="first" r:id="rId13"/>
          <w:footerReference w:type="first" r:id="rId14"/>
          <w:pgSz w:w="11906" w:h="16838"/>
          <w:pgMar w:top="567" w:right="851" w:bottom="1134" w:left="1701" w:header="567" w:footer="567" w:gutter="0"/>
          <w:pgNumType w:start="1"/>
          <w:cols w:space="708"/>
          <w:titlePg/>
          <w:docGrid w:linePitch="360"/>
        </w:sectPr>
      </w:pPr>
    </w:p>
    <w:p w14:paraId="56B14EFF" w14:textId="77777777" w:rsidR="002C0425" w:rsidRPr="00B74BAE" w:rsidRDefault="002C0425" w:rsidP="002C0425">
      <w:pPr>
        <w:pStyle w:val="Heading4"/>
        <w:rPr>
          <w:color w:val="00797B" w:themeColor="accent3"/>
        </w:rPr>
      </w:pPr>
      <w:bookmarkStart w:id="2" w:name="_Toc500424057"/>
      <w:r w:rsidRPr="00B74BAE">
        <w:rPr>
          <w:color w:val="00797B" w:themeColor="accent3"/>
        </w:rPr>
        <w:lastRenderedPageBreak/>
        <w:t xml:space="preserve">Once completed, this report </w:t>
      </w:r>
      <w:r>
        <w:rPr>
          <w:color w:val="00797B" w:themeColor="accent3"/>
        </w:rPr>
        <w:t>must be</w:t>
      </w:r>
      <w:r w:rsidRPr="00B74BAE">
        <w:rPr>
          <w:color w:val="00797B" w:themeColor="accent3"/>
        </w:rPr>
        <w:t xml:space="preserve"> submitted in Word format </w:t>
      </w:r>
      <w:r>
        <w:rPr>
          <w:rFonts w:eastAsia="Arial"/>
          <w:color w:val="00797B" w:themeColor="accent3"/>
        </w:rPr>
        <w:t>via Hort I</w:t>
      </w:r>
      <w:r w:rsidRPr="00B74BAE">
        <w:rPr>
          <w:rFonts w:eastAsia="Arial"/>
          <w:color w:val="00797B" w:themeColor="accent3"/>
        </w:rPr>
        <w:t>nnovation’s Delivery Partner Portal.</w:t>
      </w:r>
      <w:r w:rsidRPr="00B74BAE">
        <w:rPr>
          <w:color w:val="00797B" w:themeColor="accent3"/>
        </w:rPr>
        <w:t xml:space="preserve"> </w:t>
      </w:r>
    </w:p>
    <w:p w14:paraId="6B306786" w14:textId="77777777" w:rsidR="002C0425" w:rsidRDefault="002C0425" w:rsidP="002C0425">
      <w:pPr>
        <w:pStyle w:val="Heading4"/>
        <w:rPr>
          <w:color w:val="00797B" w:themeColor="accent3"/>
        </w:rPr>
      </w:pPr>
      <w:r>
        <w:rPr>
          <w:color w:val="00797B" w:themeColor="accent3"/>
        </w:rPr>
        <w:t>The cover and a</w:t>
      </w:r>
      <w:r w:rsidRPr="00B74BAE">
        <w:rPr>
          <w:color w:val="00797B" w:themeColor="accent3"/>
        </w:rPr>
        <w:t>ll text that is included as a prompt for</w:t>
      </w:r>
      <w:r>
        <w:rPr>
          <w:color w:val="00797B" w:themeColor="accent3"/>
        </w:rPr>
        <w:t xml:space="preserve"> preparing the draft</w:t>
      </w:r>
      <w:r w:rsidRPr="00B74BAE">
        <w:rPr>
          <w:color w:val="00797B" w:themeColor="accent3"/>
        </w:rPr>
        <w:t xml:space="preserve"> (including this page) must be removed before submission.</w:t>
      </w:r>
    </w:p>
    <w:p w14:paraId="3B00662F" w14:textId="77777777" w:rsidR="002C0425" w:rsidRPr="00073035" w:rsidRDefault="002C0425" w:rsidP="002C0425"/>
    <w:p w14:paraId="195CDF23" w14:textId="77777777" w:rsidR="002C0425" w:rsidRPr="003D6BC5" w:rsidRDefault="002C0425" w:rsidP="002C0425">
      <w:pPr>
        <w:pStyle w:val="Text"/>
        <w:sectPr w:rsidR="002C0425" w:rsidRPr="003D6BC5" w:rsidSect="002C0425">
          <w:headerReference w:type="default" r:id="rId15"/>
          <w:footerReference w:type="default" r:id="rId16"/>
          <w:headerReference w:type="first" r:id="rId17"/>
          <w:footerReference w:type="first" r:id="rId18"/>
          <w:pgSz w:w="11901" w:h="16840"/>
          <w:pgMar w:top="1701" w:right="851" w:bottom="1134" w:left="1134" w:header="426" w:footer="2" w:gutter="0"/>
          <w:cols w:space="708"/>
          <w:titlePg/>
          <w:docGrid w:linePitch="360"/>
        </w:sectPr>
      </w:pPr>
      <w:r>
        <w:rPr>
          <w:highlight w:val="yellow"/>
        </w:rPr>
        <w:t xml:space="preserve"> [</w:t>
      </w:r>
      <w:r w:rsidRPr="00B74BAE">
        <w:rPr>
          <w:highlight w:val="yellow"/>
        </w:rPr>
        <w:t xml:space="preserve">DELETE </w:t>
      </w:r>
      <w:r>
        <w:rPr>
          <w:highlight w:val="yellow"/>
        </w:rPr>
        <w:t xml:space="preserve">THE COVER AND </w:t>
      </w:r>
      <w:r w:rsidRPr="00B74BAE">
        <w:rPr>
          <w:highlight w:val="yellow"/>
        </w:rPr>
        <w:t>THIS PAGE BEFORE SUBMISSION</w:t>
      </w:r>
      <w:r>
        <w:t>]</w:t>
      </w:r>
    </w:p>
    <w:p w14:paraId="2FCF8E68" w14:textId="0142B173" w:rsidR="002C0425" w:rsidRPr="00D203C1" w:rsidRDefault="002C0425" w:rsidP="002C0425">
      <w:pPr>
        <w:pStyle w:val="Heading1"/>
      </w:pPr>
      <w:bookmarkStart w:id="3" w:name="_Toc508530856"/>
      <w:bookmarkStart w:id="4" w:name="_Toc508536120"/>
      <w:bookmarkEnd w:id="2"/>
      <w:r>
        <w:lastRenderedPageBreak/>
        <w:t>High-</w:t>
      </w:r>
      <w:r>
        <w:t>v</w:t>
      </w:r>
      <w:r>
        <w:t xml:space="preserve">alue </w:t>
      </w:r>
      <w:r>
        <w:t>c</w:t>
      </w:r>
      <w:r>
        <w:t xml:space="preserve">ommunications </w:t>
      </w:r>
      <w:r>
        <w:t>p</w:t>
      </w:r>
      <w:r>
        <w:t>lan</w:t>
      </w:r>
      <w:bookmarkEnd w:id="3"/>
      <w:bookmarkEnd w:id="4"/>
    </w:p>
    <w:p w14:paraId="4896FBCE" w14:textId="77777777" w:rsidR="002C0425" w:rsidRPr="00D203C1" w:rsidRDefault="002C0425" w:rsidP="002C0425">
      <w:pPr>
        <w:pStyle w:val="Heading4"/>
      </w:pPr>
      <w:r w:rsidRPr="00D203C1">
        <w:t>Project title:</w:t>
      </w:r>
    </w:p>
    <w:p w14:paraId="6346E760" w14:textId="77777777" w:rsidR="002C0425" w:rsidRPr="00D203C1" w:rsidRDefault="002C0425" w:rsidP="002C0425">
      <w:pPr>
        <w:pStyle w:val="Heading1"/>
      </w:pPr>
      <w:bookmarkStart w:id="5" w:name="_Toc71284948"/>
      <w:bookmarkStart w:id="6" w:name="_Toc500424058"/>
      <w:bookmarkStart w:id="7" w:name="_Toc508530857"/>
      <w:bookmarkStart w:id="8" w:name="_Toc508536121"/>
      <w:r w:rsidRPr="00D203C1">
        <w:t>&lt;</w:t>
      </w:r>
      <w:r>
        <w:t xml:space="preserve"> I</w:t>
      </w:r>
      <w:r w:rsidRPr="00D203C1">
        <w:t xml:space="preserve">nsert </w:t>
      </w:r>
      <w:r>
        <w:t>project</w:t>
      </w:r>
      <w:r w:rsidRPr="00D203C1">
        <w:t xml:space="preserve"> title</w:t>
      </w:r>
      <w:bookmarkStart w:id="9" w:name="_Toc71284949"/>
      <w:bookmarkEnd w:id="5"/>
      <w:r>
        <w:br/>
      </w:r>
      <w:r w:rsidRPr="00D203C1">
        <w:t>line 2 if required</w:t>
      </w:r>
      <w:r>
        <w:t xml:space="preserve"> </w:t>
      </w:r>
      <w:r w:rsidRPr="00D203C1">
        <w:t>&gt;</w:t>
      </w:r>
      <w:bookmarkEnd w:id="6"/>
      <w:bookmarkEnd w:id="7"/>
      <w:bookmarkEnd w:id="8"/>
      <w:bookmarkEnd w:id="9"/>
    </w:p>
    <w:p w14:paraId="32272A0A" w14:textId="77777777" w:rsidR="002C0425" w:rsidRPr="00D203C1" w:rsidRDefault="002C0425" w:rsidP="002C0425">
      <w:pPr>
        <w:pStyle w:val="Heading4"/>
      </w:pPr>
      <w:bookmarkStart w:id="10" w:name="_Toc488663447"/>
      <w:bookmarkStart w:id="11" w:name="_Toc488663448"/>
      <w:r w:rsidRPr="00D203C1">
        <w:t>Project code:</w:t>
      </w:r>
      <w:bookmarkEnd w:id="10"/>
      <w:r w:rsidRPr="00D203C1">
        <w:t xml:space="preserve"> </w:t>
      </w:r>
    </w:p>
    <w:p w14:paraId="23848525" w14:textId="0F57B809" w:rsidR="002C0425" w:rsidRPr="00D203C1" w:rsidRDefault="002C0425" w:rsidP="002C0425">
      <w:pPr>
        <w:pStyle w:val="Text"/>
      </w:pPr>
      <w:r w:rsidRPr="00D203C1">
        <w:t>&lt;</w:t>
      </w:r>
      <w:r>
        <w:t xml:space="preserve"> </w:t>
      </w:r>
      <w:r w:rsidRPr="00D203C1">
        <w:t>Insert project code – e.g.</w:t>
      </w:r>
      <w:r>
        <w:t>,</w:t>
      </w:r>
      <w:r w:rsidRPr="00D203C1">
        <w:t xml:space="preserve"> </w:t>
      </w:r>
      <w:r w:rsidRPr="00EE0998">
        <w:t>AB20000</w:t>
      </w:r>
      <w:r>
        <w:t xml:space="preserve"> </w:t>
      </w:r>
      <w:r w:rsidRPr="00D203C1">
        <w:t xml:space="preserve">&gt; </w:t>
      </w:r>
    </w:p>
    <w:p w14:paraId="2DF4A92B" w14:textId="77777777" w:rsidR="002C0425" w:rsidRPr="00D203C1" w:rsidRDefault="002C0425" w:rsidP="002C0425">
      <w:pPr>
        <w:pStyle w:val="Heading4"/>
      </w:pPr>
      <w:r w:rsidRPr="00D203C1">
        <w:t xml:space="preserve">Project </w:t>
      </w:r>
      <w:r>
        <w:t>leader</w:t>
      </w:r>
      <w:r w:rsidRPr="00D203C1">
        <w:t xml:space="preserve">: </w:t>
      </w:r>
    </w:p>
    <w:p w14:paraId="1E0AB076" w14:textId="77777777" w:rsidR="002C0425" w:rsidRDefault="002C0425" w:rsidP="002C0425">
      <w:pPr>
        <w:pStyle w:val="Text"/>
      </w:pPr>
      <w:r w:rsidRPr="00D203C1">
        <w:t>&lt;</w:t>
      </w:r>
      <w:r>
        <w:t xml:space="preserve"> </w:t>
      </w:r>
      <w:r w:rsidRPr="00D203C1">
        <w:t xml:space="preserve">Insert project </w:t>
      </w:r>
      <w:r>
        <w:t xml:space="preserve">leader’s name </w:t>
      </w:r>
      <w:r w:rsidRPr="00D203C1">
        <w:t xml:space="preserve">&gt; </w:t>
      </w:r>
    </w:p>
    <w:p w14:paraId="1B20708B" w14:textId="77777777" w:rsidR="002C0425" w:rsidRPr="00D203C1" w:rsidRDefault="002C0425" w:rsidP="002C0425">
      <w:pPr>
        <w:pStyle w:val="Heading4"/>
      </w:pPr>
      <w:r>
        <w:t>Delivery partner</w:t>
      </w:r>
      <w:r w:rsidRPr="00D203C1">
        <w:t xml:space="preserve">: </w:t>
      </w:r>
    </w:p>
    <w:p w14:paraId="468A3786" w14:textId="77777777" w:rsidR="002C0425" w:rsidRPr="00D203C1" w:rsidRDefault="002C0425" w:rsidP="002C0425">
      <w:pPr>
        <w:pStyle w:val="Text"/>
      </w:pPr>
      <w:r w:rsidRPr="00D203C1">
        <w:t>&lt;</w:t>
      </w:r>
      <w:r>
        <w:t xml:space="preserve"> Insert full </w:t>
      </w:r>
      <w:proofErr w:type="spellStart"/>
      <w:r>
        <w:t>organisation</w:t>
      </w:r>
      <w:proofErr w:type="spellEnd"/>
      <w:r>
        <w:t xml:space="preserve"> name – no acronyms </w:t>
      </w:r>
      <w:r w:rsidRPr="00D203C1">
        <w:t xml:space="preserve">&gt; </w:t>
      </w:r>
    </w:p>
    <w:p w14:paraId="3F80DDE8" w14:textId="77777777" w:rsidR="002C0425" w:rsidRPr="00D203C1" w:rsidRDefault="002C0425" w:rsidP="002C0425">
      <w:pPr>
        <w:pStyle w:val="Heading4"/>
      </w:pPr>
      <w:r w:rsidRPr="00D203C1">
        <w:t>Date:</w:t>
      </w:r>
      <w:bookmarkEnd w:id="11"/>
      <w:r w:rsidRPr="00D203C1">
        <w:t xml:space="preserve"> </w:t>
      </w:r>
    </w:p>
    <w:p w14:paraId="4DCDD909" w14:textId="4E96EEE5" w:rsidR="002C0425" w:rsidRPr="00D203C1" w:rsidRDefault="002C0425" w:rsidP="002C0425">
      <w:pPr>
        <w:pStyle w:val="Text"/>
      </w:pPr>
      <w:r w:rsidRPr="00D203C1">
        <w:t>&lt;</w:t>
      </w:r>
      <w:r>
        <w:t xml:space="preserve"> </w:t>
      </w:r>
      <w:r w:rsidRPr="00D203C1">
        <w:t xml:space="preserve">Month </w:t>
      </w:r>
      <w:r>
        <w:t>Day,</w:t>
      </w:r>
      <w:r w:rsidRPr="00D203C1">
        <w:t xml:space="preserve"> Year e.g.</w:t>
      </w:r>
      <w:r>
        <w:t xml:space="preserve">, </w:t>
      </w:r>
      <w:r w:rsidRPr="00D203C1">
        <w:t xml:space="preserve">April </w:t>
      </w:r>
      <w:r>
        <w:t xml:space="preserve">10, </w:t>
      </w:r>
      <w:proofErr w:type="gramStart"/>
      <w:r w:rsidRPr="00D203C1">
        <w:t>202</w:t>
      </w:r>
      <w:r>
        <w:t>3</w:t>
      </w:r>
      <w:proofErr w:type="gramEnd"/>
      <w:r>
        <w:t xml:space="preserve"> </w:t>
      </w:r>
      <w:r w:rsidRPr="00D203C1">
        <w:t>&gt;</w:t>
      </w:r>
    </w:p>
    <w:p w14:paraId="6D0BFA3F" w14:textId="77777777" w:rsidR="002C0425" w:rsidRDefault="002C0425" w:rsidP="002C0425">
      <w:pPr>
        <w:pStyle w:val="Text"/>
      </w:pPr>
    </w:p>
    <w:p w14:paraId="7F8C23C4" w14:textId="77777777" w:rsidR="002C0425" w:rsidRDefault="002C0425" w:rsidP="002C0425">
      <w:pPr>
        <w:widowControl/>
        <w:spacing w:after="200" w:line="276" w:lineRule="auto"/>
        <w:rPr>
          <w:rFonts w:ascii="Arial" w:hAnsi="Arial" w:cs="Arial"/>
        </w:rPr>
      </w:pPr>
      <w:r>
        <w:rPr>
          <w:rFonts w:ascii="Arial" w:hAnsi="Arial" w:cs="Arial"/>
        </w:rPr>
        <w:br w:type="page"/>
      </w:r>
    </w:p>
    <w:bookmarkStart w:id="12" w:name="_Toc508536122" w:displacedByCustomXml="next"/>
    <w:sdt>
      <w:sdtPr>
        <w:rPr>
          <w:rFonts w:asciiTheme="minorHAnsi" w:eastAsia="Calibri" w:hAnsiTheme="minorHAnsi" w:cs="Times New Roman"/>
          <w:b w:val="0"/>
          <w:bCs w:val="0"/>
          <w:caps/>
          <w:color w:val="auto"/>
          <w:sz w:val="24"/>
          <w:szCs w:val="24"/>
          <w:lang w:val="en-AU"/>
        </w:rPr>
        <w:id w:val="-1322033201"/>
        <w:docPartObj>
          <w:docPartGallery w:val="Table of Contents"/>
          <w:docPartUnique/>
        </w:docPartObj>
      </w:sdtPr>
      <w:sdtEndPr>
        <w:rPr>
          <w:rFonts w:ascii="Calibri" w:hAnsi="Calibri"/>
          <w:caps w:val="0"/>
          <w:noProof/>
          <w:sz w:val="20"/>
          <w:szCs w:val="20"/>
          <w:lang w:val="en-US"/>
        </w:rPr>
      </w:sdtEndPr>
      <w:sdtContent>
        <w:p w14:paraId="5520519A" w14:textId="77777777" w:rsidR="002C0425" w:rsidRDefault="002C0425" w:rsidP="002C0425">
          <w:pPr>
            <w:pStyle w:val="Heading2"/>
            <w:rPr>
              <w:noProof/>
            </w:rPr>
          </w:pPr>
          <w:r w:rsidRPr="00073035">
            <w:t>Contents</w:t>
          </w:r>
          <w:bookmarkEnd w:id="12"/>
          <w:r w:rsidRPr="005620A6">
            <w:rPr>
              <w:caps/>
              <w:color w:val="8EBE3F"/>
              <w:sz w:val="22"/>
              <w:szCs w:val="22"/>
            </w:rPr>
            <w:fldChar w:fldCharType="begin"/>
          </w:r>
          <w:r w:rsidRPr="005620A6">
            <w:instrText xml:space="preserve"> TOC \o "1-3" \h \z \u </w:instrText>
          </w:r>
          <w:r w:rsidRPr="005620A6">
            <w:rPr>
              <w:caps/>
              <w:color w:val="8EBE3F"/>
              <w:sz w:val="22"/>
              <w:szCs w:val="22"/>
            </w:rPr>
            <w:fldChar w:fldCharType="separate"/>
          </w:r>
        </w:p>
        <w:p w14:paraId="53E772FC" w14:textId="77777777" w:rsidR="002C0425" w:rsidRDefault="002C0425" w:rsidP="002C0425">
          <w:pPr>
            <w:pStyle w:val="Text"/>
            <w:rPr>
              <w:rFonts w:eastAsiaTheme="minorEastAsia"/>
              <w:noProof/>
              <w:sz w:val="24"/>
              <w:szCs w:val="24"/>
              <w:lang w:eastAsia="ja-JP"/>
            </w:rPr>
          </w:pPr>
          <w:r>
            <w:rPr>
              <w:noProof/>
            </w:rPr>
            <w:t>Purpose</w:t>
          </w:r>
          <w:r>
            <w:rPr>
              <w:noProof/>
            </w:rPr>
            <w:tab/>
          </w:r>
          <w:r>
            <w:rPr>
              <w:noProof/>
            </w:rPr>
            <w:fldChar w:fldCharType="begin"/>
          </w:r>
          <w:r>
            <w:rPr>
              <w:noProof/>
            </w:rPr>
            <w:instrText xml:space="preserve"> PAGEREF _Toc508536123 \h </w:instrText>
          </w:r>
          <w:r>
            <w:rPr>
              <w:noProof/>
            </w:rPr>
          </w:r>
          <w:r>
            <w:rPr>
              <w:noProof/>
            </w:rPr>
            <w:fldChar w:fldCharType="separate"/>
          </w:r>
          <w:r>
            <w:rPr>
              <w:noProof/>
            </w:rPr>
            <w:t>3</w:t>
          </w:r>
          <w:r>
            <w:rPr>
              <w:noProof/>
            </w:rPr>
            <w:fldChar w:fldCharType="end"/>
          </w:r>
        </w:p>
        <w:p w14:paraId="713318EB" w14:textId="77777777" w:rsidR="002C0425" w:rsidRDefault="002C0425" w:rsidP="002C0425">
          <w:pPr>
            <w:pStyle w:val="Text"/>
            <w:rPr>
              <w:rFonts w:eastAsiaTheme="minorEastAsia"/>
              <w:noProof/>
              <w:sz w:val="24"/>
              <w:szCs w:val="24"/>
              <w:lang w:eastAsia="ja-JP"/>
            </w:rPr>
          </w:pPr>
          <w:r>
            <w:rPr>
              <w:noProof/>
            </w:rPr>
            <w:t>Current situation</w:t>
          </w:r>
          <w:r>
            <w:rPr>
              <w:noProof/>
            </w:rPr>
            <w:tab/>
          </w:r>
          <w:r>
            <w:rPr>
              <w:noProof/>
            </w:rPr>
            <w:fldChar w:fldCharType="begin"/>
          </w:r>
          <w:r>
            <w:rPr>
              <w:noProof/>
            </w:rPr>
            <w:instrText xml:space="preserve"> PAGEREF _Toc508536124 \h </w:instrText>
          </w:r>
          <w:r>
            <w:rPr>
              <w:noProof/>
            </w:rPr>
          </w:r>
          <w:r>
            <w:rPr>
              <w:noProof/>
            </w:rPr>
            <w:fldChar w:fldCharType="separate"/>
          </w:r>
          <w:r>
            <w:rPr>
              <w:noProof/>
            </w:rPr>
            <w:t>3</w:t>
          </w:r>
          <w:r>
            <w:rPr>
              <w:noProof/>
            </w:rPr>
            <w:fldChar w:fldCharType="end"/>
          </w:r>
        </w:p>
        <w:p w14:paraId="504FD460" w14:textId="77777777" w:rsidR="002C0425" w:rsidRDefault="002C0425" w:rsidP="002C0425">
          <w:pPr>
            <w:pStyle w:val="Text"/>
            <w:rPr>
              <w:rFonts w:eastAsiaTheme="minorEastAsia"/>
              <w:noProof/>
              <w:sz w:val="24"/>
              <w:szCs w:val="24"/>
              <w:lang w:eastAsia="ja-JP"/>
            </w:rPr>
          </w:pPr>
          <w:r>
            <w:rPr>
              <w:noProof/>
            </w:rPr>
            <w:t>Audiences</w:t>
          </w:r>
          <w:r>
            <w:rPr>
              <w:noProof/>
            </w:rPr>
            <w:tab/>
          </w:r>
          <w:r>
            <w:rPr>
              <w:noProof/>
            </w:rPr>
            <w:fldChar w:fldCharType="begin"/>
          </w:r>
          <w:r>
            <w:rPr>
              <w:noProof/>
            </w:rPr>
            <w:instrText xml:space="preserve"> PAGEREF _Toc508536125 \h </w:instrText>
          </w:r>
          <w:r>
            <w:rPr>
              <w:noProof/>
            </w:rPr>
          </w:r>
          <w:r>
            <w:rPr>
              <w:noProof/>
            </w:rPr>
            <w:fldChar w:fldCharType="separate"/>
          </w:r>
          <w:r>
            <w:rPr>
              <w:noProof/>
            </w:rPr>
            <w:t>3</w:t>
          </w:r>
          <w:r>
            <w:rPr>
              <w:noProof/>
            </w:rPr>
            <w:fldChar w:fldCharType="end"/>
          </w:r>
        </w:p>
        <w:p w14:paraId="21933B06" w14:textId="77777777" w:rsidR="002C0425" w:rsidRDefault="002C0425" w:rsidP="002C0425">
          <w:pPr>
            <w:pStyle w:val="Text"/>
            <w:rPr>
              <w:rFonts w:eastAsiaTheme="minorEastAsia"/>
              <w:noProof/>
              <w:sz w:val="24"/>
              <w:szCs w:val="24"/>
              <w:lang w:eastAsia="ja-JP"/>
            </w:rPr>
          </w:pPr>
          <w:r>
            <w:rPr>
              <w:noProof/>
            </w:rPr>
            <w:t>Overarching key messages</w:t>
          </w:r>
          <w:r>
            <w:rPr>
              <w:noProof/>
            </w:rPr>
            <w:tab/>
          </w:r>
          <w:r>
            <w:rPr>
              <w:noProof/>
            </w:rPr>
            <w:fldChar w:fldCharType="begin"/>
          </w:r>
          <w:r>
            <w:rPr>
              <w:noProof/>
            </w:rPr>
            <w:instrText xml:space="preserve"> PAGEREF _Toc508536126 \h </w:instrText>
          </w:r>
          <w:r>
            <w:rPr>
              <w:noProof/>
            </w:rPr>
          </w:r>
          <w:r>
            <w:rPr>
              <w:noProof/>
            </w:rPr>
            <w:fldChar w:fldCharType="separate"/>
          </w:r>
          <w:r>
            <w:rPr>
              <w:noProof/>
            </w:rPr>
            <w:t>4</w:t>
          </w:r>
          <w:r>
            <w:rPr>
              <w:noProof/>
            </w:rPr>
            <w:fldChar w:fldCharType="end"/>
          </w:r>
        </w:p>
        <w:p w14:paraId="284C07FC" w14:textId="77777777" w:rsidR="002C0425" w:rsidRDefault="002C0425" w:rsidP="002C0425">
          <w:pPr>
            <w:pStyle w:val="Text"/>
            <w:rPr>
              <w:rFonts w:eastAsiaTheme="minorEastAsia"/>
              <w:noProof/>
              <w:sz w:val="24"/>
              <w:szCs w:val="24"/>
              <w:lang w:eastAsia="ja-JP"/>
            </w:rPr>
          </w:pPr>
          <w:r>
            <w:rPr>
              <w:noProof/>
            </w:rPr>
            <w:t>Industry SIP objectives key messaging</w:t>
          </w:r>
          <w:r>
            <w:rPr>
              <w:noProof/>
            </w:rPr>
            <w:tab/>
          </w:r>
          <w:r>
            <w:rPr>
              <w:noProof/>
            </w:rPr>
            <w:fldChar w:fldCharType="begin"/>
          </w:r>
          <w:r>
            <w:rPr>
              <w:noProof/>
            </w:rPr>
            <w:instrText xml:space="preserve"> PAGEREF _Toc508536127 \h </w:instrText>
          </w:r>
          <w:r>
            <w:rPr>
              <w:noProof/>
            </w:rPr>
          </w:r>
          <w:r>
            <w:rPr>
              <w:noProof/>
            </w:rPr>
            <w:fldChar w:fldCharType="separate"/>
          </w:r>
          <w:r>
            <w:rPr>
              <w:noProof/>
            </w:rPr>
            <w:t>5</w:t>
          </w:r>
          <w:r>
            <w:rPr>
              <w:noProof/>
            </w:rPr>
            <w:fldChar w:fldCharType="end"/>
          </w:r>
        </w:p>
        <w:p w14:paraId="07DB07DF" w14:textId="77777777" w:rsidR="002C0425" w:rsidRDefault="002C0425" w:rsidP="002C0425">
          <w:pPr>
            <w:pStyle w:val="Text"/>
            <w:rPr>
              <w:rFonts w:eastAsiaTheme="minorEastAsia"/>
              <w:noProof/>
              <w:sz w:val="24"/>
              <w:szCs w:val="24"/>
              <w:lang w:eastAsia="ja-JP"/>
            </w:rPr>
          </w:pPr>
          <w:r>
            <w:rPr>
              <w:noProof/>
            </w:rPr>
            <w:t>Communication method, activities and platforms</w:t>
          </w:r>
          <w:r>
            <w:rPr>
              <w:noProof/>
            </w:rPr>
            <w:tab/>
          </w:r>
          <w:r>
            <w:rPr>
              <w:noProof/>
            </w:rPr>
            <w:fldChar w:fldCharType="begin"/>
          </w:r>
          <w:r>
            <w:rPr>
              <w:noProof/>
            </w:rPr>
            <w:instrText xml:space="preserve"> PAGEREF _Toc508536128 \h </w:instrText>
          </w:r>
          <w:r>
            <w:rPr>
              <w:noProof/>
            </w:rPr>
          </w:r>
          <w:r>
            <w:rPr>
              <w:noProof/>
            </w:rPr>
            <w:fldChar w:fldCharType="separate"/>
          </w:r>
          <w:r>
            <w:rPr>
              <w:noProof/>
            </w:rPr>
            <w:t>5</w:t>
          </w:r>
          <w:r>
            <w:rPr>
              <w:noProof/>
            </w:rPr>
            <w:fldChar w:fldCharType="end"/>
          </w:r>
        </w:p>
        <w:p w14:paraId="78C9A7C3" w14:textId="77777777" w:rsidR="002C0425" w:rsidRDefault="002C0425" w:rsidP="002C0425">
          <w:pPr>
            <w:pStyle w:val="Text"/>
            <w:rPr>
              <w:rFonts w:eastAsiaTheme="minorEastAsia"/>
              <w:noProof/>
              <w:sz w:val="24"/>
              <w:szCs w:val="24"/>
              <w:lang w:eastAsia="ja-JP"/>
            </w:rPr>
          </w:pPr>
          <w:r>
            <w:rPr>
              <w:noProof/>
            </w:rPr>
            <w:t>Media liaison</w:t>
          </w:r>
          <w:r>
            <w:rPr>
              <w:noProof/>
            </w:rPr>
            <w:tab/>
          </w:r>
          <w:r>
            <w:rPr>
              <w:noProof/>
            </w:rPr>
            <w:fldChar w:fldCharType="begin"/>
          </w:r>
          <w:r>
            <w:rPr>
              <w:noProof/>
            </w:rPr>
            <w:instrText xml:space="preserve"> PAGEREF _Toc508536129 \h </w:instrText>
          </w:r>
          <w:r>
            <w:rPr>
              <w:noProof/>
            </w:rPr>
          </w:r>
          <w:r>
            <w:rPr>
              <w:noProof/>
            </w:rPr>
            <w:fldChar w:fldCharType="separate"/>
          </w:r>
          <w:r>
            <w:rPr>
              <w:noProof/>
            </w:rPr>
            <w:t>7</w:t>
          </w:r>
          <w:r>
            <w:rPr>
              <w:noProof/>
            </w:rPr>
            <w:fldChar w:fldCharType="end"/>
          </w:r>
        </w:p>
        <w:p w14:paraId="6B35D50E" w14:textId="77777777" w:rsidR="002C0425" w:rsidRDefault="002C0425" w:rsidP="002C0425">
          <w:pPr>
            <w:pStyle w:val="Text"/>
            <w:rPr>
              <w:rFonts w:eastAsiaTheme="minorEastAsia"/>
              <w:i/>
              <w:noProof/>
              <w:sz w:val="24"/>
              <w:szCs w:val="24"/>
              <w:lang w:eastAsia="ja-JP"/>
            </w:rPr>
          </w:pPr>
          <w:r>
            <w:rPr>
              <w:noProof/>
            </w:rPr>
            <w:t>Media protocol</w:t>
          </w:r>
          <w:r>
            <w:rPr>
              <w:noProof/>
            </w:rPr>
            <w:tab/>
          </w:r>
          <w:r>
            <w:rPr>
              <w:noProof/>
            </w:rPr>
            <w:fldChar w:fldCharType="begin"/>
          </w:r>
          <w:r>
            <w:rPr>
              <w:noProof/>
            </w:rPr>
            <w:instrText xml:space="preserve"> PAGEREF _Toc508536130 \h </w:instrText>
          </w:r>
          <w:r>
            <w:rPr>
              <w:noProof/>
            </w:rPr>
          </w:r>
          <w:r>
            <w:rPr>
              <w:noProof/>
            </w:rPr>
            <w:fldChar w:fldCharType="separate"/>
          </w:r>
          <w:r>
            <w:rPr>
              <w:noProof/>
            </w:rPr>
            <w:t>7</w:t>
          </w:r>
          <w:r>
            <w:rPr>
              <w:noProof/>
            </w:rPr>
            <w:fldChar w:fldCharType="end"/>
          </w:r>
        </w:p>
        <w:p w14:paraId="0B3B659D" w14:textId="77777777" w:rsidR="002C0425" w:rsidRDefault="002C0425" w:rsidP="002C0425">
          <w:pPr>
            <w:pStyle w:val="Text"/>
            <w:rPr>
              <w:rFonts w:eastAsiaTheme="minorEastAsia"/>
              <w:noProof/>
              <w:sz w:val="24"/>
              <w:szCs w:val="24"/>
              <w:lang w:eastAsia="ja-JP"/>
            </w:rPr>
          </w:pPr>
          <w:r>
            <w:rPr>
              <w:noProof/>
            </w:rPr>
            <w:t>Attribution requirements</w:t>
          </w:r>
          <w:r>
            <w:rPr>
              <w:noProof/>
            </w:rPr>
            <w:tab/>
          </w:r>
          <w:r>
            <w:rPr>
              <w:noProof/>
            </w:rPr>
            <w:fldChar w:fldCharType="begin"/>
          </w:r>
          <w:r>
            <w:rPr>
              <w:noProof/>
            </w:rPr>
            <w:instrText xml:space="preserve"> PAGEREF _Toc508536131 \h </w:instrText>
          </w:r>
          <w:r>
            <w:rPr>
              <w:noProof/>
            </w:rPr>
          </w:r>
          <w:r>
            <w:rPr>
              <w:noProof/>
            </w:rPr>
            <w:fldChar w:fldCharType="separate"/>
          </w:r>
          <w:r>
            <w:rPr>
              <w:noProof/>
            </w:rPr>
            <w:t>7</w:t>
          </w:r>
          <w:r>
            <w:rPr>
              <w:noProof/>
            </w:rPr>
            <w:fldChar w:fldCharType="end"/>
          </w:r>
        </w:p>
        <w:p w14:paraId="00B5DE54" w14:textId="77777777" w:rsidR="002C0425" w:rsidRDefault="002C0425" w:rsidP="002C0425">
          <w:pPr>
            <w:pStyle w:val="Text"/>
            <w:rPr>
              <w:rFonts w:eastAsiaTheme="minorEastAsia"/>
              <w:noProof/>
              <w:sz w:val="24"/>
              <w:szCs w:val="24"/>
              <w:lang w:eastAsia="ja-JP"/>
            </w:rPr>
          </w:pPr>
          <w:r>
            <w:rPr>
              <w:noProof/>
            </w:rPr>
            <w:t>Evaluation</w:t>
          </w:r>
          <w:r>
            <w:rPr>
              <w:noProof/>
            </w:rPr>
            <w:tab/>
          </w:r>
          <w:r>
            <w:rPr>
              <w:noProof/>
            </w:rPr>
            <w:fldChar w:fldCharType="begin"/>
          </w:r>
          <w:r>
            <w:rPr>
              <w:noProof/>
            </w:rPr>
            <w:instrText xml:space="preserve"> PAGEREF _Toc508536132 \h </w:instrText>
          </w:r>
          <w:r>
            <w:rPr>
              <w:noProof/>
            </w:rPr>
          </w:r>
          <w:r>
            <w:rPr>
              <w:noProof/>
            </w:rPr>
            <w:fldChar w:fldCharType="separate"/>
          </w:r>
          <w:r>
            <w:rPr>
              <w:noProof/>
            </w:rPr>
            <w:t>7</w:t>
          </w:r>
          <w:r>
            <w:rPr>
              <w:noProof/>
            </w:rPr>
            <w:fldChar w:fldCharType="end"/>
          </w:r>
        </w:p>
        <w:p w14:paraId="5C1EE906" w14:textId="77777777" w:rsidR="002C0425" w:rsidRDefault="002C0425" w:rsidP="002C0425">
          <w:pPr>
            <w:pStyle w:val="Text"/>
            <w:rPr>
              <w:rFonts w:eastAsiaTheme="minorEastAsia"/>
              <w:noProof/>
              <w:sz w:val="24"/>
              <w:szCs w:val="24"/>
              <w:lang w:eastAsia="ja-JP"/>
            </w:rPr>
          </w:pPr>
          <w:r>
            <w:rPr>
              <w:noProof/>
            </w:rPr>
            <w:t>Appendix 1 – Key contacts</w:t>
          </w:r>
          <w:r>
            <w:rPr>
              <w:noProof/>
            </w:rPr>
            <w:tab/>
          </w:r>
          <w:r>
            <w:rPr>
              <w:noProof/>
            </w:rPr>
            <w:fldChar w:fldCharType="begin"/>
          </w:r>
          <w:r>
            <w:rPr>
              <w:noProof/>
            </w:rPr>
            <w:instrText xml:space="preserve"> PAGEREF _Toc508536133 \h </w:instrText>
          </w:r>
          <w:r>
            <w:rPr>
              <w:noProof/>
            </w:rPr>
          </w:r>
          <w:r>
            <w:rPr>
              <w:noProof/>
            </w:rPr>
            <w:fldChar w:fldCharType="separate"/>
          </w:r>
          <w:r>
            <w:rPr>
              <w:noProof/>
            </w:rPr>
            <w:t>8</w:t>
          </w:r>
          <w:r>
            <w:rPr>
              <w:noProof/>
            </w:rPr>
            <w:fldChar w:fldCharType="end"/>
          </w:r>
        </w:p>
        <w:p w14:paraId="28DE60FA" w14:textId="77777777" w:rsidR="002C0425" w:rsidRDefault="002C0425" w:rsidP="002C0425">
          <w:pPr>
            <w:pStyle w:val="Text"/>
            <w:rPr>
              <w:rFonts w:eastAsiaTheme="minorEastAsia"/>
              <w:noProof/>
              <w:sz w:val="24"/>
              <w:szCs w:val="24"/>
              <w:lang w:eastAsia="ja-JP"/>
            </w:rPr>
          </w:pPr>
          <w:r>
            <w:rPr>
              <w:noProof/>
            </w:rPr>
            <w:t>Appendix 2 – Grower advocates</w:t>
          </w:r>
          <w:r>
            <w:rPr>
              <w:noProof/>
            </w:rPr>
            <w:tab/>
          </w:r>
          <w:r>
            <w:rPr>
              <w:noProof/>
            </w:rPr>
            <w:fldChar w:fldCharType="begin"/>
          </w:r>
          <w:r>
            <w:rPr>
              <w:noProof/>
            </w:rPr>
            <w:instrText xml:space="preserve"> PAGEREF _Toc508536134 \h </w:instrText>
          </w:r>
          <w:r>
            <w:rPr>
              <w:noProof/>
            </w:rPr>
          </w:r>
          <w:r>
            <w:rPr>
              <w:noProof/>
            </w:rPr>
            <w:fldChar w:fldCharType="separate"/>
          </w:r>
          <w:r>
            <w:rPr>
              <w:noProof/>
            </w:rPr>
            <w:t>9</w:t>
          </w:r>
          <w:r>
            <w:rPr>
              <w:noProof/>
            </w:rPr>
            <w:fldChar w:fldCharType="end"/>
          </w:r>
        </w:p>
        <w:p w14:paraId="763B14EF" w14:textId="77777777" w:rsidR="002C0425" w:rsidRDefault="002C0425" w:rsidP="002C0425">
          <w:pPr>
            <w:pStyle w:val="Text"/>
            <w:rPr>
              <w:rFonts w:eastAsiaTheme="minorEastAsia"/>
              <w:noProof/>
              <w:sz w:val="24"/>
              <w:szCs w:val="24"/>
              <w:lang w:eastAsia="ja-JP"/>
            </w:rPr>
          </w:pPr>
          <w:r>
            <w:rPr>
              <w:noProof/>
            </w:rPr>
            <w:t>Appendix 3 – Partnership details</w:t>
          </w:r>
          <w:r>
            <w:rPr>
              <w:noProof/>
            </w:rPr>
            <w:tab/>
          </w:r>
          <w:r>
            <w:rPr>
              <w:noProof/>
            </w:rPr>
            <w:fldChar w:fldCharType="begin"/>
          </w:r>
          <w:r>
            <w:rPr>
              <w:noProof/>
            </w:rPr>
            <w:instrText xml:space="preserve"> PAGEREF _Toc508536135 \h </w:instrText>
          </w:r>
          <w:r>
            <w:rPr>
              <w:noProof/>
            </w:rPr>
          </w:r>
          <w:r>
            <w:rPr>
              <w:noProof/>
            </w:rPr>
            <w:fldChar w:fldCharType="separate"/>
          </w:r>
          <w:r>
            <w:rPr>
              <w:noProof/>
            </w:rPr>
            <w:t>10</w:t>
          </w:r>
          <w:r>
            <w:rPr>
              <w:noProof/>
            </w:rPr>
            <w:fldChar w:fldCharType="end"/>
          </w:r>
        </w:p>
        <w:p w14:paraId="539F04EB" w14:textId="77777777" w:rsidR="002C0425" w:rsidRDefault="002C0425" w:rsidP="002C0425">
          <w:pPr>
            <w:pStyle w:val="Text"/>
            <w:rPr>
              <w:rFonts w:eastAsiaTheme="minorEastAsia"/>
              <w:noProof/>
              <w:sz w:val="24"/>
              <w:szCs w:val="24"/>
              <w:lang w:eastAsia="ja-JP"/>
            </w:rPr>
          </w:pPr>
          <w:r>
            <w:rPr>
              <w:noProof/>
            </w:rPr>
            <w:t>Appendix 4 – Industry communication and extension contacts</w:t>
          </w:r>
          <w:r>
            <w:rPr>
              <w:noProof/>
            </w:rPr>
            <w:tab/>
          </w:r>
          <w:r>
            <w:rPr>
              <w:noProof/>
            </w:rPr>
            <w:fldChar w:fldCharType="begin"/>
          </w:r>
          <w:r>
            <w:rPr>
              <w:noProof/>
            </w:rPr>
            <w:instrText xml:space="preserve"> PAGEREF _Toc508536136 \h </w:instrText>
          </w:r>
          <w:r>
            <w:rPr>
              <w:noProof/>
            </w:rPr>
          </w:r>
          <w:r>
            <w:rPr>
              <w:noProof/>
            </w:rPr>
            <w:fldChar w:fldCharType="separate"/>
          </w:r>
          <w:r>
            <w:rPr>
              <w:noProof/>
            </w:rPr>
            <w:t>11</w:t>
          </w:r>
          <w:r>
            <w:rPr>
              <w:noProof/>
            </w:rPr>
            <w:fldChar w:fldCharType="end"/>
          </w:r>
        </w:p>
        <w:p w14:paraId="168C7B06" w14:textId="77777777" w:rsidR="002C0425" w:rsidRDefault="002C0425" w:rsidP="002C0425">
          <w:pPr>
            <w:pStyle w:val="Text"/>
          </w:pPr>
          <w:r w:rsidRPr="005620A6">
            <w:rPr>
              <w:b/>
              <w:bCs/>
              <w:noProof/>
            </w:rPr>
            <w:fldChar w:fldCharType="end"/>
          </w:r>
          <w:r w:rsidRPr="00215F8A">
            <w:rPr>
              <w:highlight w:val="yellow"/>
            </w:rPr>
            <w:t>[UPDATE THE CONTENT TABLE BEFORE SUBMI</w:t>
          </w:r>
          <w:r>
            <w:rPr>
              <w:highlight w:val="yellow"/>
            </w:rPr>
            <w:t>SSION</w:t>
          </w:r>
          <w:r w:rsidRPr="00215F8A">
            <w:rPr>
              <w:highlight w:val="yellow"/>
            </w:rPr>
            <w:t>]</w:t>
          </w:r>
        </w:p>
      </w:sdtContent>
    </w:sdt>
    <w:p w14:paraId="26584BE1" w14:textId="77777777" w:rsidR="002C0425" w:rsidRPr="00D203C1" w:rsidRDefault="002C0425" w:rsidP="002C0425">
      <w:pPr>
        <w:pStyle w:val="Text"/>
        <w:rPr>
          <w:rFonts w:ascii="Arial" w:hAnsi="Arial" w:cs="Arial"/>
        </w:rPr>
      </w:pPr>
      <w:r w:rsidRPr="00D203C1">
        <w:rPr>
          <w:rFonts w:ascii="Arial" w:hAnsi="Arial" w:cs="Arial"/>
        </w:rPr>
        <w:br w:type="page"/>
      </w:r>
    </w:p>
    <w:p w14:paraId="2463C125" w14:textId="77777777" w:rsidR="002C0425" w:rsidRPr="00FE2463" w:rsidRDefault="002C0425" w:rsidP="002C0425">
      <w:pPr>
        <w:pStyle w:val="Heading2"/>
      </w:pPr>
      <w:bookmarkStart w:id="13" w:name="_Toc508536123"/>
      <w:r>
        <w:lastRenderedPageBreak/>
        <w:t>Purpose</w:t>
      </w:r>
      <w:bookmarkEnd w:id="13"/>
    </w:p>
    <w:p w14:paraId="21F56A15" w14:textId="77777777" w:rsidR="002C0425" w:rsidRPr="00A86B83" w:rsidRDefault="002C0425" w:rsidP="002C0425">
      <w:pPr>
        <w:pStyle w:val="Text"/>
      </w:pPr>
      <w:bookmarkStart w:id="14" w:name="_Toc497947233"/>
      <w:r>
        <w:t>This</w:t>
      </w:r>
      <w:r w:rsidRPr="00A86B83">
        <w:t xml:space="preserve"> working </w:t>
      </w:r>
      <w:r>
        <w:t>communications strategy</w:t>
      </w:r>
      <w:r w:rsidRPr="00A86B83">
        <w:t xml:space="preserve"> </w:t>
      </w:r>
      <w:r>
        <w:t>acts as a guiding document for all communications staff to refer to throughout the life of the project. This document:</w:t>
      </w:r>
    </w:p>
    <w:p w14:paraId="5EF35F99" w14:textId="77777777" w:rsidR="002C0425" w:rsidRDefault="002C0425" w:rsidP="002C0425">
      <w:pPr>
        <w:pStyle w:val="DotPoint"/>
      </w:pPr>
      <w:r>
        <w:t xml:space="preserve">Establishes a roadmap for communication to ensure all partners are on the same </w:t>
      </w:r>
      <w:proofErr w:type="gramStart"/>
      <w:r>
        <w:t>page</w:t>
      </w:r>
      <w:proofErr w:type="gramEnd"/>
      <w:r>
        <w:t xml:space="preserve"> </w:t>
      </w:r>
    </w:p>
    <w:p w14:paraId="39A764B9" w14:textId="77777777" w:rsidR="002C0425" w:rsidRDefault="002C0425" w:rsidP="002C0425">
      <w:pPr>
        <w:pStyle w:val="DotPoint"/>
      </w:pPr>
      <w:r>
        <w:t xml:space="preserve">Streamlines </w:t>
      </w:r>
      <w:proofErr w:type="gramStart"/>
      <w:r>
        <w:t>messaging</w:t>
      </w:r>
      <w:proofErr w:type="gramEnd"/>
    </w:p>
    <w:p w14:paraId="65CFD583" w14:textId="77777777" w:rsidR="002C0425" w:rsidRDefault="002C0425" w:rsidP="002C0425">
      <w:pPr>
        <w:pStyle w:val="DotPoint"/>
      </w:pPr>
      <w:r>
        <w:t xml:space="preserve">Ensures all available partner and industry stakeholder communication tools are being </w:t>
      </w:r>
      <w:proofErr w:type="spellStart"/>
      <w:proofErr w:type="gramStart"/>
      <w:r>
        <w:t>utilised</w:t>
      </w:r>
      <w:proofErr w:type="spellEnd"/>
      <w:proofErr w:type="gramEnd"/>
    </w:p>
    <w:p w14:paraId="713EE74A" w14:textId="77777777" w:rsidR="002C0425" w:rsidRDefault="002C0425" w:rsidP="002C0425">
      <w:pPr>
        <w:pStyle w:val="DotPoint"/>
      </w:pPr>
      <w:r>
        <w:t>Details processes and attribution requirements.</w:t>
      </w:r>
    </w:p>
    <w:p w14:paraId="153C06E2" w14:textId="77777777" w:rsidR="002C0425" w:rsidRDefault="002C0425" w:rsidP="002C0425">
      <w:pPr>
        <w:pStyle w:val="Text"/>
      </w:pPr>
    </w:p>
    <w:p w14:paraId="3AE0CF76" w14:textId="77777777" w:rsidR="002C0425" w:rsidRDefault="002C0425" w:rsidP="002C0425">
      <w:pPr>
        <w:pStyle w:val="Heading2"/>
      </w:pPr>
      <w:bookmarkStart w:id="15" w:name="_Toc508536124"/>
      <w:bookmarkEnd w:id="14"/>
      <w:r>
        <w:t>Current situation</w:t>
      </w:r>
      <w:bookmarkEnd w:id="15"/>
    </w:p>
    <w:p w14:paraId="5D83C705" w14:textId="77777777" w:rsidR="002C0425" w:rsidRDefault="002C0425" w:rsidP="002C0425">
      <w:pPr>
        <w:pStyle w:val="Text"/>
        <w:rPr>
          <w:iCs/>
        </w:rPr>
      </w:pPr>
      <w:r>
        <w:t xml:space="preserve">&lt; </w:t>
      </w:r>
      <w:r w:rsidRPr="00250248">
        <w:t xml:space="preserve">Provide </w:t>
      </w:r>
      <w:r>
        <w:t xml:space="preserve">a </w:t>
      </w:r>
      <w:r w:rsidRPr="00250248">
        <w:t xml:space="preserve">brief project background in plain English – what </w:t>
      </w:r>
      <w:r>
        <w:t>problem is</w:t>
      </w:r>
      <w:r w:rsidRPr="00250248">
        <w:t xml:space="preserve"> the project aiming to address, why is it in place?</w:t>
      </w:r>
      <w:r>
        <w:t xml:space="preserve"> What will it deliver for growers?</w:t>
      </w:r>
      <w:r w:rsidRPr="00272DD6">
        <w:rPr>
          <w:iCs/>
        </w:rPr>
        <w:t xml:space="preserve"> </w:t>
      </w:r>
      <w:r w:rsidRPr="00F20B27">
        <w:rPr>
          <w:iCs/>
        </w:rPr>
        <w:t>Relevant content from related Stakeholder Engagement Plans and</w:t>
      </w:r>
      <w:r>
        <w:rPr>
          <w:iCs/>
        </w:rPr>
        <w:t xml:space="preserve"> Project M&amp;E Plans can be cross-</w:t>
      </w:r>
      <w:r w:rsidRPr="00F20B27">
        <w:rPr>
          <w:iCs/>
        </w:rPr>
        <w:t>referenced into this document, as well as from any other related documents.</w:t>
      </w:r>
      <w:r>
        <w:rPr>
          <w:iCs/>
        </w:rPr>
        <w:t xml:space="preserve"> </w:t>
      </w:r>
      <w:proofErr w:type="spellStart"/>
      <w:r>
        <w:rPr>
          <w:iCs/>
        </w:rPr>
        <w:t>Utilise</w:t>
      </w:r>
      <w:proofErr w:type="spellEnd"/>
      <w:r>
        <w:rPr>
          <w:iCs/>
        </w:rPr>
        <w:t xml:space="preserve"> the project summary if you wish. &gt;</w:t>
      </w:r>
    </w:p>
    <w:p w14:paraId="2376ECE6" w14:textId="77777777" w:rsidR="002C0425" w:rsidRPr="002C0425" w:rsidRDefault="002C0425" w:rsidP="002C0425">
      <w:pPr>
        <w:pStyle w:val="ListParagraph"/>
        <w:spacing w:after="0"/>
        <w:ind w:left="0"/>
        <w:rPr>
          <w:color w:val="A6A6A6" w:themeColor="background1" w:themeShade="A6"/>
        </w:rPr>
      </w:pPr>
    </w:p>
    <w:p w14:paraId="246B047B" w14:textId="77777777" w:rsidR="002C0425" w:rsidRDefault="002C0425" w:rsidP="002C0425">
      <w:pPr>
        <w:pStyle w:val="Heading2"/>
      </w:pPr>
      <w:bookmarkStart w:id="16" w:name="_Toc497947236"/>
      <w:bookmarkStart w:id="17" w:name="_Toc97564015"/>
      <w:bookmarkStart w:id="18" w:name="_Toc508536125"/>
      <w:r>
        <w:t>A</w:t>
      </w:r>
      <w:r w:rsidRPr="00C714B2">
        <w:t>udiences</w:t>
      </w:r>
      <w:bookmarkEnd w:id="16"/>
      <w:bookmarkEnd w:id="17"/>
      <w:bookmarkEnd w:id="18"/>
    </w:p>
    <w:p w14:paraId="38979CC1" w14:textId="77777777" w:rsidR="002C0425" w:rsidRPr="00D12CAC" w:rsidRDefault="002C0425" w:rsidP="002C0425">
      <w:pPr>
        <w:pStyle w:val="Text"/>
      </w:pPr>
      <w:r w:rsidRPr="00D12CAC">
        <w:t>&lt; Refer to the Stakeholder Engagement Plan if relevant. Potential beneficiaries of the project [list]:</w:t>
      </w:r>
      <w:r>
        <w:t xml:space="preserve"> &gt;</w:t>
      </w:r>
    </w:p>
    <w:p w14:paraId="2B656930" w14:textId="77777777" w:rsidR="002C0425" w:rsidRDefault="002C0425" w:rsidP="002C0425">
      <w:pPr>
        <w:pStyle w:val="Text"/>
      </w:pPr>
      <w:r>
        <w:t>&lt; Example:</w:t>
      </w:r>
    </w:p>
    <w:p w14:paraId="6C811E71" w14:textId="77777777" w:rsidR="002C0425" w:rsidRPr="00AC6768" w:rsidRDefault="002C0425" w:rsidP="002C0425">
      <w:pPr>
        <w:pStyle w:val="Text"/>
        <w:contextualSpacing/>
        <w:rPr>
          <w:b/>
        </w:rPr>
      </w:pPr>
      <w:r w:rsidRPr="00AC6768">
        <w:rPr>
          <w:b/>
        </w:rPr>
        <w:t>Key audiences:</w:t>
      </w:r>
    </w:p>
    <w:p w14:paraId="3079C43F" w14:textId="77777777" w:rsidR="002C0425" w:rsidRPr="00D12CAC" w:rsidRDefault="002C0425" w:rsidP="002C0425">
      <w:pPr>
        <w:pStyle w:val="DotPoint"/>
        <w:contextualSpacing/>
      </w:pPr>
      <w:r w:rsidRPr="00D12CAC">
        <w:t>Growers</w:t>
      </w:r>
    </w:p>
    <w:p w14:paraId="4A6A6DA4" w14:textId="77777777" w:rsidR="002C0425" w:rsidRPr="00D12CAC" w:rsidRDefault="002C0425" w:rsidP="002C0425">
      <w:pPr>
        <w:pStyle w:val="DotPoint"/>
        <w:contextualSpacing/>
      </w:pPr>
      <w:r>
        <w:t>Industry representative bodies</w:t>
      </w:r>
    </w:p>
    <w:p w14:paraId="6FFD14BA" w14:textId="77777777" w:rsidR="002C0425" w:rsidRPr="00D12CAC" w:rsidRDefault="002C0425" w:rsidP="002C0425">
      <w:pPr>
        <w:pStyle w:val="DotPoint"/>
        <w:contextualSpacing/>
      </w:pPr>
      <w:r w:rsidRPr="00D12CAC">
        <w:t xml:space="preserve">The Federal Government. </w:t>
      </w:r>
    </w:p>
    <w:p w14:paraId="5B110FD7" w14:textId="77777777" w:rsidR="002C0425" w:rsidRPr="00AC6768" w:rsidRDefault="002C0425" w:rsidP="002C0425">
      <w:pPr>
        <w:pStyle w:val="Text"/>
        <w:contextualSpacing/>
        <w:rPr>
          <w:b/>
        </w:rPr>
      </w:pPr>
      <w:r w:rsidRPr="00AC6768">
        <w:rPr>
          <w:b/>
        </w:rPr>
        <w:t>Other parties:</w:t>
      </w:r>
    </w:p>
    <w:p w14:paraId="38999714" w14:textId="77777777" w:rsidR="002C0425" w:rsidRPr="00D12CAC" w:rsidRDefault="002C0425" w:rsidP="002C0425">
      <w:pPr>
        <w:pStyle w:val="DotPoint"/>
        <w:contextualSpacing/>
      </w:pPr>
      <w:r w:rsidRPr="00D12CAC">
        <w:t>Rural and agriculture sector media</w:t>
      </w:r>
    </w:p>
    <w:p w14:paraId="7745AA49" w14:textId="77777777" w:rsidR="002C0425" w:rsidRPr="00D12CAC" w:rsidRDefault="002C0425" w:rsidP="002C0425">
      <w:pPr>
        <w:pStyle w:val="DotPoint"/>
        <w:contextualSpacing/>
      </w:pPr>
      <w:r w:rsidRPr="00D12CAC">
        <w:t>General media, particularly science-oriented outlets</w:t>
      </w:r>
    </w:p>
    <w:p w14:paraId="46A2B26C" w14:textId="77777777" w:rsidR="002C0425" w:rsidRPr="00D12CAC" w:rsidRDefault="002C0425" w:rsidP="002C0425">
      <w:pPr>
        <w:pStyle w:val="DotPoint"/>
        <w:contextualSpacing/>
      </w:pPr>
      <w:r w:rsidRPr="00D12CAC">
        <w:t>Export market stakeholders</w:t>
      </w:r>
    </w:p>
    <w:p w14:paraId="6AA3B578" w14:textId="77777777" w:rsidR="002C0425" w:rsidRPr="00D12CAC" w:rsidRDefault="002C0425" w:rsidP="002C0425">
      <w:pPr>
        <w:pStyle w:val="DotPoint"/>
        <w:contextualSpacing/>
      </w:pPr>
      <w:r w:rsidRPr="00D12CAC">
        <w:t>Potential co-investors/ research partners</w:t>
      </w:r>
      <w:r>
        <w:t>.</w:t>
      </w:r>
      <w:r w:rsidRPr="00D12CAC">
        <w:t xml:space="preserve"> &gt;</w:t>
      </w:r>
    </w:p>
    <w:p w14:paraId="2575AD70" w14:textId="77777777" w:rsidR="002C0425" w:rsidRDefault="002C0425" w:rsidP="002C0425">
      <w:pPr>
        <w:pStyle w:val="Heading2"/>
      </w:pPr>
      <w:r w:rsidRPr="00D203C1">
        <w:br w:type="page"/>
      </w:r>
      <w:bookmarkStart w:id="19" w:name="_Toc508536126"/>
      <w:r>
        <w:lastRenderedPageBreak/>
        <w:t>Overarching key messages</w:t>
      </w:r>
      <w:bookmarkEnd w:id="19"/>
    </w:p>
    <w:p w14:paraId="2E8B6A4B" w14:textId="77777777" w:rsidR="002C0425" w:rsidRDefault="002C0425" w:rsidP="002C0425">
      <w:pPr>
        <w:pStyle w:val="Text"/>
      </w:pPr>
      <w:r>
        <w:t xml:space="preserve">&lt; </w:t>
      </w:r>
      <w:r w:rsidRPr="00250248">
        <w:t>After identifying your audiences, breakdown your objectives into key messages for each group. These should be brief, written in simple language. You should think about what each group needs to know from a practical point of view and what the overarching key messages are. These might be themes running through all the communications.</w:t>
      </w:r>
      <w:r>
        <w:t xml:space="preserve"> &gt;</w:t>
      </w:r>
    </w:p>
    <w:p w14:paraId="35799976" w14:textId="77777777" w:rsidR="002C0425" w:rsidRPr="00250248" w:rsidRDefault="002C0425" w:rsidP="002C0425">
      <w:pPr>
        <w:pStyle w:val="Tableheading"/>
      </w:pPr>
      <w:r>
        <w:t>Table 1. Overarching key messages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544"/>
        <w:gridCol w:w="3827"/>
      </w:tblGrid>
      <w:tr w:rsidR="002C0425" w:rsidRPr="006D195C" w14:paraId="14165882" w14:textId="77777777" w:rsidTr="0080074D">
        <w:tc>
          <w:tcPr>
            <w:tcW w:w="2410" w:type="dxa"/>
            <w:shd w:val="clear" w:color="auto" w:fill="00797B" w:themeFill="accent3"/>
            <w:vAlign w:val="center"/>
          </w:tcPr>
          <w:p w14:paraId="15011205" w14:textId="77777777" w:rsidR="002C0425" w:rsidRPr="002C0425" w:rsidRDefault="002C0425" w:rsidP="0080074D">
            <w:pPr>
              <w:pStyle w:val="Text"/>
              <w:spacing w:before="120"/>
              <w:rPr>
                <w:rFonts w:cs="Calibri"/>
                <w:b/>
                <w:color w:val="FFFFFF" w:themeColor="background1"/>
                <w:lang w:eastAsia="en-AU"/>
              </w:rPr>
            </w:pPr>
            <w:r w:rsidRPr="002C0425">
              <w:rPr>
                <w:rFonts w:cs="Calibri"/>
                <w:b/>
                <w:color w:val="FFFFFF" w:themeColor="background1"/>
                <w:lang w:eastAsia="en-AU"/>
              </w:rPr>
              <w:t>Audience</w:t>
            </w:r>
          </w:p>
        </w:tc>
        <w:tc>
          <w:tcPr>
            <w:tcW w:w="3544" w:type="dxa"/>
            <w:shd w:val="clear" w:color="auto" w:fill="00797B" w:themeFill="accent3"/>
            <w:vAlign w:val="center"/>
          </w:tcPr>
          <w:p w14:paraId="651D0E99" w14:textId="77777777" w:rsidR="002C0425" w:rsidRPr="002C0425" w:rsidRDefault="002C0425" w:rsidP="0080074D">
            <w:pPr>
              <w:pStyle w:val="Text"/>
              <w:spacing w:before="120"/>
              <w:rPr>
                <w:rFonts w:cs="Calibri"/>
                <w:b/>
                <w:color w:val="FFFFFF" w:themeColor="background1"/>
                <w:lang w:eastAsia="en-AU"/>
              </w:rPr>
            </w:pPr>
            <w:r w:rsidRPr="002C0425">
              <w:rPr>
                <w:rFonts w:cs="Calibri"/>
                <w:b/>
                <w:color w:val="FFFFFF" w:themeColor="background1"/>
                <w:lang w:eastAsia="en-AU"/>
              </w:rPr>
              <w:t>What they need to know</w:t>
            </w:r>
          </w:p>
        </w:tc>
        <w:tc>
          <w:tcPr>
            <w:tcW w:w="3827" w:type="dxa"/>
            <w:shd w:val="clear" w:color="auto" w:fill="00797B" w:themeFill="accent3"/>
            <w:vAlign w:val="center"/>
          </w:tcPr>
          <w:p w14:paraId="26C5FA0C" w14:textId="77777777" w:rsidR="002C0425" w:rsidRPr="002C0425" w:rsidRDefault="002C0425" w:rsidP="0080074D">
            <w:pPr>
              <w:pStyle w:val="Text"/>
              <w:spacing w:before="120"/>
              <w:rPr>
                <w:rFonts w:cs="Calibri"/>
                <w:b/>
                <w:color w:val="FFFFFF" w:themeColor="background1"/>
                <w:lang w:eastAsia="en-AU"/>
              </w:rPr>
            </w:pPr>
            <w:r w:rsidRPr="002C0425">
              <w:rPr>
                <w:rFonts w:cs="Calibri"/>
                <w:b/>
                <w:color w:val="FFFFFF" w:themeColor="background1"/>
                <w:lang w:eastAsia="en-AU"/>
              </w:rPr>
              <w:t>Key communications messages</w:t>
            </w:r>
          </w:p>
        </w:tc>
      </w:tr>
      <w:tr w:rsidR="002C0425" w:rsidRPr="002C68F7" w14:paraId="1AE3B3E5" w14:textId="77777777" w:rsidTr="0080074D">
        <w:tc>
          <w:tcPr>
            <w:tcW w:w="2410" w:type="dxa"/>
          </w:tcPr>
          <w:p w14:paraId="384E24E8" w14:textId="0C9F373C" w:rsidR="002C0425" w:rsidRPr="002C0425" w:rsidRDefault="002C0425" w:rsidP="002C0425">
            <w:pPr>
              <w:pStyle w:val="Tabletex"/>
              <w:spacing w:before="60" w:after="60"/>
              <w:rPr>
                <w:rFonts w:ascii="Calibri" w:hAnsi="Calibri" w:cs="Calibri"/>
              </w:rPr>
            </w:pPr>
            <w:r w:rsidRPr="002C0425">
              <w:rPr>
                <w:rFonts w:ascii="Calibri" w:hAnsi="Calibri" w:cs="Calibri"/>
              </w:rPr>
              <w:t>&lt; e.g.</w:t>
            </w:r>
            <w:r w:rsidRPr="002C0425">
              <w:rPr>
                <w:rFonts w:ascii="Calibri" w:hAnsi="Calibri" w:cs="Calibri"/>
              </w:rPr>
              <w:t>,</w:t>
            </w:r>
            <w:r w:rsidRPr="002C0425">
              <w:rPr>
                <w:rFonts w:ascii="Calibri" w:hAnsi="Calibri" w:cs="Calibri"/>
              </w:rPr>
              <w:t xml:space="preserve"> Growers/domestic supply chain &gt;</w:t>
            </w:r>
          </w:p>
        </w:tc>
        <w:tc>
          <w:tcPr>
            <w:tcW w:w="3544" w:type="dxa"/>
          </w:tcPr>
          <w:p w14:paraId="28EA9C2B" w14:textId="77777777" w:rsidR="002C0425" w:rsidRPr="002C0425" w:rsidRDefault="002C0425" w:rsidP="002C0425">
            <w:pPr>
              <w:pStyle w:val="Tabletex"/>
              <w:spacing w:before="60" w:after="60"/>
              <w:rPr>
                <w:rFonts w:ascii="Calibri" w:hAnsi="Calibri" w:cs="Calibri"/>
              </w:rPr>
            </w:pPr>
            <w:r w:rsidRPr="002C0425">
              <w:rPr>
                <w:rFonts w:ascii="Calibri" w:hAnsi="Calibri" w:cs="Calibri"/>
              </w:rPr>
              <w:t xml:space="preserve">&lt; Why the project is in </w:t>
            </w:r>
            <w:proofErr w:type="gramStart"/>
            <w:r w:rsidRPr="002C0425">
              <w:rPr>
                <w:rFonts w:ascii="Calibri" w:hAnsi="Calibri" w:cs="Calibri"/>
              </w:rPr>
              <w:t>place</w:t>
            </w:r>
            <w:proofErr w:type="gramEnd"/>
          </w:p>
          <w:p w14:paraId="4B75E6D3" w14:textId="77777777" w:rsidR="002C0425" w:rsidRPr="002C0425" w:rsidRDefault="002C0425" w:rsidP="002C0425">
            <w:pPr>
              <w:pStyle w:val="Tabletex"/>
              <w:spacing w:before="60" w:after="60"/>
              <w:rPr>
                <w:rFonts w:ascii="Calibri" w:hAnsi="Calibri" w:cs="Calibri"/>
              </w:rPr>
            </w:pPr>
            <w:r w:rsidRPr="002C0425">
              <w:rPr>
                <w:rFonts w:ascii="Calibri" w:hAnsi="Calibri" w:cs="Calibri"/>
              </w:rPr>
              <w:t>What it aims to achieve</w:t>
            </w:r>
          </w:p>
          <w:p w14:paraId="05251841" w14:textId="77777777" w:rsidR="002C0425" w:rsidRPr="002C0425" w:rsidRDefault="002C0425" w:rsidP="002C0425">
            <w:pPr>
              <w:pStyle w:val="Tabletex"/>
              <w:spacing w:before="60" w:after="60"/>
              <w:rPr>
                <w:rFonts w:ascii="Calibri" w:hAnsi="Calibri" w:cs="Calibri"/>
              </w:rPr>
            </w:pPr>
            <w:r w:rsidRPr="002C0425">
              <w:rPr>
                <w:rFonts w:ascii="Calibri" w:hAnsi="Calibri" w:cs="Calibri"/>
              </w:rPr>
              <w:t>How they can get involved &gt;</w:t>
            </w:r>
          </w:p>
        </w:tc>
        <w:tc>
          <w:tcPr>
            <w:tcW w:w="3827" w:type="dxa"/>
          </w:tcPr>
          <w:p w14:paraId="7B2022CB" w14:textId="77777777" w:rsidR="002C0425" w:rsidRPr="002C0425" w:rsidRDefault="002C0425" w:rsidP="002C0425">
            <w:pPr>
              <w:pStyle w:val="Tabletex"/>
              <w:spacing w:before="60" w:after="60"/>
              <w:rPr>
                <w:rFonts w:ascii="Calibri" w:hAnsi="Calibri" w:cs="Calibri"/>
              </w:rPr>
            </w:pPr>
          </w:p>
        </w:tc>
      </w:tr>
      <w:tr w:rsidR="002C0425" w:rsidRPr="002C68F7" w14:paraId="01FB8F91" w14:textId="77777777" w:rsidTr="0080074D">
        <w:tc>
          <w:tcPr>
            <w:tcW w:w="2410" w:type="dxa"/>
          </w:tcPr>
          <w:p w14:paraId="2C790C45" w14:textId="5316B3C4" w:rsidR="002C0425" w:rsidRPr="002C0425" w:rsidRDefault="002C0425" w:rsidP="002C0425">
            <w:pPr>
              <w:pStyle w:val="Tabletex"/>
              <w:spacing w:before="60" w:after="60"/>
              <w:rPr>
                <w:rFonts w:ascii="Calibri" w:hAnsi="Calibri" w:cs="Calibri"/>
              </w:rPr>
            </w:pPr>
            <w:r w:rsidRPr="002C0425">
              <w:rPr>
                <w:rFonts w:ascii="Calibri" w:hAnsi="Calibri" w:cs="Calibri"/>
              </w:rPr>
              <w:t>&lt; e.g.</w:t>
            </w:r>
            <w:r w:rsidRPr="002C0425">
              <w:rPr>
                <w:rFonts w:ascii="Calibri" w:hAnsi="Calibri" w:cs="Calibri"/>
              </w:rPr>
              <w:t>,</w:t>
            </w:r>
            <w:r w:rsidRPr="002C0425">
              <w:rPr>
                <w:rFonts w:ascii="Calibri" w:hAnsi="Calibri" w:cs="Calibri"/>
              </w:rPr>
              <w:t xml:space="preserve"> Australian Government &gt;</w:t>
            </w:r>
          </w:p>
        </w:tc>
        <w:tc>
          <w:tcPr>
            <w:tcW w:w="3544" w:type="dxa"/>
          </w:tcPr>
          <w:p w14:paraId="3AD86FC2" w14:textId="77777777" w:rsidR="002C0425" w:rsidRPr="002C0425" w:rsidRDefault="002C0425" w:rsidP="002C0425">
            <w:pPr>
              <w:pStyle w:val="Tabletex"/>
              <w:spacing w:before="60" w:after="60"/>
              <w:rPr>
                <w:rFonts w:ascii="Calibri" w:hAnsi="Calibri" w:cs="Calibri"/>
              </w:rPr>
            </w:pPr>
          </w:p>
        </w:tc>
        <w:tc>
          <w:tcPr>
            <w:tcW w:w="3827" w:type="dxa"/>
          </w:tcPr>
          <w:p w14:paraId="1C444443" w14:textId="77777777" w:rsidR="002C0425" w:rsidRPr="002C0425" w:rsidRDefault="002C0425" w:rsidP="002C0425">
            <w:pPr>
              <w:pStyle w:val="Tabletex"/>
              <w:spacing w:before="60" w:after="60"/>
              <w:rPr>
                <w:rFonts w:ascii="Calibri" w:hAnsi="Calibri" w:cs="Calibri"/>
              </w:rPr>
            </w:pPr>
          </w:p>
        </w:tc>
      </w:tr>
      <w:tr w:rsidR="002C0425" w:rsidRPr="002C68F7" w14:paraId="6EE7C71D" w14:textId="77777777" w:rsidTr="0080074D">
        <w:tc>
          <w:tcPr>
            <w:tcW w:w="2410" w:type="dxa"/>
          </w:tcPr>
          <w:p w14:paraId="2ABF5D42" w14:textId="28FB3E2C" w:rsidR="002C0425" w:rsidRPr="002C0425" w:rsidRDefault="002C0425" w:rsidP="002C0425">
            <w:pPr>
              <w:pStyle w:val="Tabletex"/>
              <w:spacing w:before="60" w:after="60"/>
              <w:rPr>
                <w:rFonts w:ascii="Calibri" w:hAnsi="Calibri" w:cs="Calibri"/>
              </w:rPr>
            </w:pPr>
            <w:r w:rsidRPr="002C0425">
              <w:rPr>
                <w:rFonts w:ascii="Calibri" w:hAnsi="Calibri" w:cs="Calibri"/>
              </w:rPr>
              <w:t>&lt; e.g.</w:t>
            </w:r>
            <w:r w:rsidRPr="002C0425">
              <w:rPr>
                <w:rFonts w:ascii="Calibri" w:hAnsi="Calibri" w:cs="Calibri"/>
              </w:rPr>
              <w:t>,</w:t>
            </w:r>
            <w:r w:rsidRPr="002C0425">
              <w:rPr>
                <w:rFonts w:ascii="Calibri" w:hAnsi="Calibri" w:cs="Calibri"/>
              </w:rPr>
              <w:t xml:space="preserve"> Export market stakeholders &gt;</w:t>
            </w:r>
          </w:p>
        </w:tc>
        <w:tc>
          <w:tcPr>
            <w:tcW w:w="3544" w:type="dxa"/>
          </w:tcPr>
          <w:p w14:paraId="0A696D92" w14:textId="77777777" w:rsidR="002C0425" w:rsidRPr="002C0425" w:rsidRDefault="002C0425" w:rsidP="002C0425">
            <w:pPr>
              <w:pStyle w:val="Tabletex"/>
              <w:spacing w:before="60" w:after="60"/>
              <w:rPr>
                <w:rFonts w:ascii="Calibri" w:hAnsi="Calibri" w:cs="Calibri"/>
              </w:rPr>
            </w:pPr>
          </w:p>
        </w:tc>
        <w:tc>
          <w:tcPr>
            <w:tcW w:w="3827" w:type="dxa"/>
          </w:tcPr>
          <w:p w14:paraId="099D3430" w14:textId="77777777" w:rsidR="002C0425" w:rsidRPr="002C0425" w:rsidRDefault="002C0425" w:rsidP="002C0425">
            <w:pPr>
              <w:pStyle w:val="Tabletex"/>
              <w:spacing w:before="60" w:after="60"/>
              <w:rPr>
                <w:rFonts w:ascii="Calibri" w:hAnsi="Calibri" w:cs="Calibri"/>
              </w:rPr>
            </w:pPr>
          </w:p>
        </w:tc>
      </w:tr>
      <w:tr w:rsidR="002C0425" w:rsidRPr="002C68F7" w14:paraId="2D1E1EAA" w14:textId="77777777" w:rsidTr="0080074D">
        <w:tc>
          <w:tcPr>
            <w:tcW w:w="2410" w:type="dxa"/>
          </w:tcPr>
          <w:p w14:paraId="4CCE8DC8" w14:textId="498CDAE7" w:rsidR="002C0425" w:rsidRPr="002C0425" w:rsidRDefault="002C0425" w:rsidP="002C0425">
            <w:pPr>
              <w:pStyle w:val="Tabletex"/>
              <w:spacing w:before="60" w:after="60"/>
              <w:rPr>
                <w:rFonts w:ascii="Calibri" w:hAnsi="Calibri" w:cs="Calibri"/>
              </w:rPr>
            </w:pPr>
            <w:r w:rsidRPr="002C0425">
              <w:rPr>
                <w:rFonts w:ascii="Calibri" w:hAnsi="Calibri" w:cs="Calibri"/>
              </w:rPr>
              <w:t>&lt; e.g.</w:t>
            </w:r>
            <w:r w:rsidRPr="002C0425">
              <w:rPr>
                <w:rFonts w:ascii="Calibri" w:hAnsi="Calibri" w:cs="Calibri"/>
              </w:rPr>
              <w:t>,</w:t>
            </w:r>
            <w:r w:rsidRPr="002C0425">
              <w:rPr>
                <w:rFonts w:ascii="Calibri" w:hAnsi="Calibri" w:cs="Calibri"/>
              </w:rPr>
              <w:t xml:space="preserve"> Rural and agriculture sector media &gt;</w:t>
            </w:r>
          </w:p>
        </w:tc>
        <w:tc>
          <w:tcPr>
            <w:tcW w:w="3544" w:type="dxa"/>
          </w:tcPr>
          <w:p w14:paraId="2B222160" w14:textId="77777777" w:rsidR="002C0425" w:rsidRPr="002C0425" w:rsidRDefault="002C0425" w:rsidP="002C0425">
            <w:pPr>
              <w:pStyle w:val="Tabletex"/>
              <w:spacing w:before="60" w:after="60"/>
              <w:rPr>
                <w:rFonts w:ascii="Calibri" w:hAnsi="Calibri" w:cs="Calibri"/>
              </w:rPr>
            </w:pPr>
          </w:p>
        </w:tc>
        <w:tc>
          <w:tcPr>
            <w:tcW w:w="3827" w:type="dxa"/>
          </w:tcPr>
          <w:p w14:paraId="5767330B" w14:textId="77777777" w:rsidR="002C0425" w:rsidRPr="002C0425" w:rsidRDefault="002C0425" w:rsidP="002C0425">
            <w:pPr>
              <w:pStyle w:val="Tabletex"/>
              <w:spacing w:before="60" w:after="60"/>
              <w:rPr>
                <w:rFonts w:ascii="Calibri" w:hAnsi="Calibri" w:cs="Calibri"/>
              </w:rPr>
            </w:pPr>
          </w:p>
        </w:tc>
      </w:tr>
      <w:tr w:rsidR="002C0425" w:rsidRPr="002C68F7" w14:paraId="1C26649F" w14:textId="77777777" w:rsidTr="0080074D">
        <w:tc>
          <w:tcPr>
            <w:tcW w:w="2410" w:type="dxa"/>
          </w:tcPr>
          <w:p w14:paraId="778B2849" w14:textId="3BB69D3F" w:rsidR="002C0425" w:rsidRPr="002C0425" w:rsidRDefault="002C0425" w:rsidP="002C0425">
            <w:pPr>
              <w:pStyle w:val="Tabletex"/>
              <w:spacing w:before="60" w:after="60"/>
              <w:rPr>
                <w:rFonts w:ascii="Calibri" w:hAnsi="Calibri" w:cs="Calibri"/>
              </w:rPr>
            </w:pPr>
            <w:r w:rsidRPr="002C0425">
              <w:rPr>
                <w:rFonts w:ascii="Calibri" w:hAnsi="Calibri" w:cs="Calibri"/>
              </w:rPr>
              <w:t>&lt; e.g.</w:t>
            </w:r>
            <w:r w:rsidRPr="002C0425">
              <w:rPr>
                <w:rFonts w:ascii="Calibri" w:hAnsi="Calibri" w:cs="Calibri"/>
              </w:rPr>
              <w:t>,</w:t>
            </w:r>
            <w:r w:rsidRPr="002C0425">
              <w:rPr>
                <w:rFonts w:ascii="Calibri" w:hAnsi="Calibri" w:cs="Calibri"/>
              </w:rPr>
              <w:t xml:space="preserve"> General media, particularly science-based outlets &gt;</w:t>
            </w:r>
          </w:p>
        </w:tc>
        <w:tc>
          <w:tcPr>
            <w:tcW w:w="3544" w:type="dxa"/>
          </w:tcPr>
          <w:p w14:paraId="30957221" w14:textId="77777777" w:rsidR="002C0425" w:rsidRPr="002C0425" w:rsidRDefault="002C0425" w:rsidP="002C0425">
            <w:pPr>
              <w:pStyle w:val="Tabletex"/>
              <w:spacing w:before="60" w:after="60"/>
              <w:rPr>
                <w:rFonts w:ascii="Calibri" w:hAnsi="Calibri" w:cs="Calibri"/>
              </w:rPr>
            </w:pPr>
          </w:p>
        </w:tc>
        <w:tc>
          <w:tcPr>
            <w:tcW w:w="3827" w:type="dxa"/>
          </w:tcPr>
          <w:p w14:paraId="70482E55" w14:textId="77777777" w:rsidR="002C0425" w:rsidRPr="002C0425" w:rsidRDefault="002C0425" w:rsidP="002C0425">
            <w:pPr>
              <w:pStyle w:val="Tabletex"/>
              <w:spacing w:before="60" w:after="60"/>
              <w:rPr>
                <w:rFonts w:ascii="Calibri" w:hAnsi="Calibri" w:cs="Calibri"/>
              </w:rPr>
            </w:pPr>
          </w:p>
        </w:tc>
      </w:tr>
    </w:tbl>
    <w:p w14:paraId="07EEF76A" w14:textId="77777777" w:rsidR="002C0425" w:rsidRPr="00D203C1" w:rsidRDefault="002C0425" w:rsidP="002C0425">
      <w:pPr>
        <w:pStyle w:val="Heading2"/>
        <w:rPr>
          <w:rFonts w:ascii="Arial" w:hAnsi="Arial" w:cs="Arial"/>
        </w:rPr>
      </w:pPr>
      <w:r w:rsidRPr="00D203C1">
        <w:rPr>
          <w:rFonts w:ascii="Arial" w:hAnsi="Arial" w:cs="Arial"/>
        </w:rPr>
        <w:br w:type="page"/>
      </w:r>
    </w:p>
    <w:p w14:paraId="75965434" w14:textId="77777777" w:rsidR="002C0425" w:rsidRDefault="002C0425" w:rsidP="002C0425">
      <w:pPr>
        <w:pStyle w:val="Heading2"/>
      </w:pPr>
      <w:bookmarkStart w:id="20" w:name="_Toc89421181"/>
      <w:bookmarkStart w:id="21" w:name="_Toc97564017"/>
      <w:bookmarkStart w:id="22" w:name="_Toc508536127"/>
      <w:r>
        <w:lastRenderedPageBreak/>
        <w:t xml:space="preserve">Industry Strategic Investment Plan </w:t>
      </w:r>
      <w:bookmarkEnd w:id="20"/>
      <w:bookmarkEnd w:id="21"/>
      <w:r>
        <w:t>objectives key messaging</w:t>
      </w:r>
      <w:bookmarkEnd w:id="22"/>
    </w:p>
    <w:p w14:paraId="23293FA9" w14:textId="77777777" w:rsidR="002C0425" w:rsidRDefault="002C0425" w:rsidP="002C0425">
      <w:pPr>
        <w:pStyle w:val="Text"/>
      </w:pPr>
      <w:r>
        <w:t xml:space="preserve">&lt; </w:t>
      </w:r>
      <w:r w:rsidRPr="002C68F7">
        <w:t xml:space="preserve">To consider when developing content for a specific industry. </w:t>
      </w:r>
      <w:r>
        <w:t xml:space="preserve">Refer to </w:t>
      </w:r>
      <w:hyperlink r:id="rId19" w:history="1">
        <w:r w:rsidRPr="00310D2F">
          <w:rPr>
            <w:rStyle w:val="Hyperlink"/>
            <w:color w:val="8EBE3F" w:themeColor="accent4"/>
          </w:rPr>
          <w:t>Industry Investment Plans</w:t>
        </w:r>
      </w:hyperlink>
      <w:r>
        <w:t xml:space="preserve"> here: </w:t>
      </w:r>
      <w:r w:rsidRPr="002C68F7">
        <w:t>Remove if not relevant.</w:t>
      </w:r>
      <w:r>
        <w:t xml:space="preserve"> &gt;</w:t>
      </w:r>
    </w:p>
    <w:p w14:paraId="007BF81C" w14:textId="77777777" w:rsidR="002C0425" w:rsidRPr="002C68F7" w:rsidRDefault="002C0425" w:rsidP="002C0425">
      <w:pPr>
        <w:pStyle w:val="Tableheading"/>
      </w:pPr>
      <w:r>
        <w:t>Table 2. Industry SIP objectives key messaging</w:t>
      </w:r>
    </w:p>
    <w:tbl>
      <w:tblPr>
        <w:tblStyle w:val="TableGrid"/>
        <w:tblW w:w="9781" w:type="dxa"/>
        <w:tblInd w:w="108" w:type="dxa"/>
        <w:tblLook w:val="04A0" w:firstRow="1" w:lastRow="0" w:firstColumn="1" w:lastColumn="0" w:noHBand="0" w:noVBand="1"/>
      </w:tblPr>
      <w:tblGrid>
        <w:gridCol w:w="1701"/>
        <w:gridCol w:w="4536"/>
        <w:gridCol w:w="3544"/>
      </w:tblGrid>
      <w:tr w:rsidR="002C0425" w14:paraId="61100AFA" w14:textId="77777777" w:rsidTr="0080074D">
        <w:tc>
          <w:tcPr>
            <w:tcW w:w="1701" w:type="dxa"/>
            <w:shd w:val="clear" w:color="auto" w:fill="00797B" w:themeFill="accent3"/>
            <w:vAlign w:val="center"/>
          </w:tcPr>
          <w:p w14:paraId="2EEA091D" w14:textId="77777777" w:rsidR="002C0425" w:rsidRPr="002C68F7" w:rsidRDefault="002C0425" w:rsidP="0080074D">
            <w:pPr>
              <w:pStyle w:val="Text"/>
              <w:spacing w:before="120"/>
              <w:rPr>
                <w:b/>
                <w:bCs/>
                <w:color w:val="FFFFFF" w:themeColor="background1"/>
              </w:rPr>
            </w:pPr>
            <w:r w:rsidRPr="002C68F7">
              <w:rPr>
                <w:b/>
                <w:bCs/>
                <w:color w:val="FFFFFF" w:themeColor="background1"/>
              </w:rPr>
              <w:t>Industry</w:t>
            </w:r>
          </w:p>
        </w:tc>
        <w:tc>
          <w:tcPr>
            <w:tcW w:w="4536" w:type="dxa"/>
            <w:shd w:val="clear" w:color="auto" w:fill="00797B" w:themeFill="accent3"/>
            <w:vAlign w:val="center"/>
          </w:tcPr>
          <w:p w14:paraId="636C6730" w14:textId="77777777" w:rsidR="002C0425" w:rsidRPr="002C68F7" w:rsidRDefault="002C0425" w:rsidP="0080074D">
            <w:pPr>
              <w:pStyle w:val="Text"/>
              <w:spacing w:before="120"/>
              <w:rPr>
                <w:b/>
                <w:bCs/>
                <w:color w:val="FFFFFF" w:themeColor="background1"/>
              </w:rPr>
            </w:pPr>
            <w:r w:rsidRPr="002C68F7">
              <w:rPr>
                <w:b/>
                <w:bCs/>
                <w:color w:val="FFFFFF" w:themeColor="background1"/>
              </w:rPr>
              <w:t>SIP KPIs</w:t>
            </w:r>
          </w:p>
        </w:tc>
        <w:tc>
          <w:tcPr>
            <w:tcW w:w="3544" w:type="dxa"/>
            <w:shd w:val="clear" w:color="auto" w:fill="00797B" w:themeFill="accent3"/>
            <w:vAlign w:val="center"/>
          </w:tcPr>
          <w:p w14:paraId="50BF96FB" w14:textId="77777777" w:rsidR="002C0425" w:rsidRPr="002C68F7" w:rsidRDefault="002C0425" w:rsidP="0080074D">
            <w:pPr>
              <w:pStyle w:val="Text"/>
              <w:spacing w:before="120"/>
              <w:rPr>
                <w:b/>
                <w:bCs/>
                <w:color w:val="FFFFFF" w:themeColor="background1"/>
              </w:rPr>
            </w:pPr>
            <w:r w:rsidRPr="002C68F7">
              <w:rPr>
                <w:b/>
                <w:bCs/>
                <w:color w:val="FFFFFF" w:themeColor="background1"/>
              </w:rPr>
              <w:t>Messages</w:t>
            </w:r>
          </w:p>
        </w:tc>
      </w:tr>
      <w:tr w:rsidR="002C0425" w:rsidRPr="002C68F7" w14:paraId="13C741CA" w14:textId="77777777" w:rsidTr="0080074D">
        <w:tc>
          <w:tcPr>
            <w:tcW w:w="1701" w:type="dxa"/>
          </w:tcPr>
          <w:p w14:paraId="3F81F2F6" w14:textId="77777777" w:rsidR="002C0425" w:rsidRPr="002C68F7" w:rsidRDefault="002C0425" w:rsidP="0080074D">
            <w:pPr>
              <w:pStyle w:val="Tabletex"/>
            </w:pPr>
            <w:r>
              <w:t xml:space="preserve">&lt; </w:t>
            </w:r>
            <w:proofErr w:type="gramStart"/>
            <w:r w:rsidRPr="002C68F7">
              <w:t>e.g.</w:t>
            </w:r>
            <w:proofErr w:type="gramEnd"/>
            <w:r w:rsidRPr="002C68F7">
              <w:t xml:space="preserve"> Mango</w:t>
            </w:r>
            <w:r>
              <w:t xml:space="preserve"> &gt;</w:t>
            </w:r>
          </w:p>
        </w:tc>
        <w:tc>
          <w:tcPr>
            <w:tcW w:w="4536" w:type="dxa"/>
          </w:tcPr>
          <w:p w14:paraId="77528E8C" w14:textId="77777777" w:rsidR="002C0425" w:rsidRPr="002C68F7" w:rsidRDefault="002C0425" w:rsidP="0080074D">
            <w:pPr>
              <w:pStyle w:val="Tabletex"/>
            </w:pPr>
            <w:r>
              <w:t xml:space="preserve">&lt; </w:t>
            </w:r>
            <w:proofErr w:type="gramStart"/>
            <w:r w:rsidRPr="002C68F7">
              <w:t>e.g.</w:t>
            </w:r>
            <w:proofErr w:type="gramEnd"/>
            <w:r w:rsidRPr="002C68F7">
              <w:t xml:space="preserve"> Maintenance/tracking of the implementation of an industry biosecurity plan </w:t>
            </w:r>
            <w:r>
              <w:t>&gt;</w:t>
            </w:r>
          </w:p>
        </w:tc>
        <w:tc>
          <w:tcPr>
            <w:tcW w:w="3544" w:type="dxa"/>
          </w:tcPr>
          <w:p w14:paraId="35338021" w14:textId="77777777" w:rsidR="002C0425" w:rsidRPr="002C68F7" w:rsidRDefault="002C0425" w:rsidP="0080074D">
            <w:pPr>
              <w:pStyle w:val="Tabletex"/>
            </w:pPr>
            <w:r>
              <w:t xml:space="preserve">&lt; </w:t>
            </w:r>
            <w:r w:rsidRPr="002C68F7">
              <w:t>e.g. This project delivered an industry biosecurity plan ensuring biosecurity preparedness for exotic incursions.</w:t>
            </w:r>
            <w:r>
              <w:t xml:space="preserve"> &gt;</w:t>
            </w:r>
          </w:p>
        </w:tc>
      </w:tr>
    </w:tbl>
    <w:p w14:paraId="5E33A704" w14:textId="77777777" w:rsidR="002C0425" w:rsidRPr="00324BBD" w:rsidRDefault="002C0425" w:rsidP="002C0425">
      <w:pPr>
        <w:pStyle w:val="Text"/>
      </w:pPr>
    </w:p>
    <w:p w14:paraId="7E9B2CF9" w14:textId="77777777" w:rsidR="002C0425" w:rsidRDefault="002C0425" w:rsidP="002C0425">
      <w:pPr>
        <w:pStyle w:val="Heading2"/>
      </w:pPr>
      <w:bookmarkStart w:id="23" w:name="_Toc97564018"/>
      <w:bookmarkStart w:id="24" w:name="_Toc508536128"/>
      <w:r>
        <w:t xml:space="preserve">Communication method, </w:t>
      </w:r>
      <w:proofErr w:type="gramStart"/>
      <w:r>
        <w:t>activities</w:t>
      </w:r>
      <w:proofErr w:type="gramEnd"/>
      <w:r>
        <w:t xml:space="preserve"> and platforms</w:t>
      </w:r>
      <w:bookmarkEnd w:id="23"/>
      <w:bookmarkEnd w:id="24"/>
    </w:p>
    <w:p w14:paraId="22195B92" w14:textId="77777777" w:rsidR="002C0425" w:rsidRDefault="002C0425" w:rsidP="002C0425">
      <w:pPr>
        <w:pStyle w:val="Tableheading"/>
        <w:spacing w:before="240"/>
      </w:pPr>
      <w:r>
        <w:t xml:space="preserve">Table 3. Communication method, </w:t>
      </w:r>
      <w:proofErr w:type="gramStart"/>
      <w:r>
        <w:t>activities</w:t>
      </w:r>
      <w:proofErr w:type="gramEnd"/>
      <w:r>
        <w:t xml:space="preserve"> and platforms</w:t>
      </w:r>
    </w:p>
    <w:p w14:paraId="41DAC77B" w14:textId="77777777" w:rsidR="002C0425" w:rsidRPr="002C68F7" w:rsidRDefault="002C0425" w:rsidP="002C0425">
      <w:pPr>
        <w:pStyle w:val="Text"/>
      </w:pPr>
      <w:r>
        <w:t xml:space="preserve">&lt; </w:t>
      </w:r>
      <w:r w:rsidRPr="002C68F7">
        <w:t xml:space="preserve">Breakdown by stakeholder group if necessary. </w:t>
      </w:r>
      <w:r>
        <w:t>&gt;</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2410"/>
        <w:gridCol w:w="4536"/>
        <w:gridCol w:w="1730"/>
      </w:tblGrid>
      <w:tr w:rsidR="002C0425" w:rsidRPr="009C3E67" w14:paraId="4E078583" w14:textId="77777777" w:rsidTr="0080074D">
        <w:tc>
          <w:tcPr>
            <w:tcW w:w="1105" w:type="dxa"/>
            <w:shd w:val="clear" w:color="auto" w:fill="00797B" w:themeFill="accent3"/>
            <w:vAlign w:val="center"/>
          </w:tcPr>
          <w:p w14:paraId="0123928D" w14:textId="77777777" w:rsidR="002C0425" w:rsidRPr="009C3E67" w:rsidRDefault="002C0425" w:rsidP="0080074D">
            <w:pPr>
              <w:pStyle w:val="Text"/>
              <w:spacing w:before="120"/>
              <w:rPr>
                <w:b/>
                <w:color w:val="FFFFFF" w:themeColor="background1"/>
              </w:rPr>
            </w:pPr>
            <w:r w:rsidRPr="009C3E67">
              <w:rPr>
                <w:b/>
                <w:color w:val="FFFFFF" w:themeColor="background1"/>
              </w:rPr>
              <w:t>Date</w:t>
            </w:r>
          </w:p>
        </w:tc>
        <w:tc>
          <w:tcPr>
            <w:tcW w:w="2410" w:type="dxa"/>
            <w:shd w:val="clear" w:color="auto" w:fill="00797B" w:themeFill="accent3"/>
            <w:vAlign w:val="center"/>
          </w:tcPr>
          <w:p w14:paraId="4CB9EF08" w14:textId="77777777" w:rsidR="002C0425" w:rsidRPr="009C3E67" w:rsidRDefault="002C0425" w:rsidP="0080074D">
            <w:pPr>
              <w:pStyle w:val="Text"/>
              <w:spacing w:before="120"/>
              <w:rPr>
                <w:b/>
                <w:color w:val="FFFFFF" w:themeColor="background1"/>
              </w:rPr>
            </w:pPr>
            <w:r w:rsidRPr="009C3E67">
              <w:rPr>
                <w:b/>
                <w:color w:val="FFFFFF" w:themeColor="background1"/>
              </w:rPr>
              <w:t>Announcement/ opportunity</w:t>
            </w:r>
          </w:p>
        </w:tc>
        <w:tc>
          <w:tcPr>
            <w:tcW w:w="4536" w:type="dxa"/>
            <w:shd w:val="clear" w:color="auto" w:fill="00797B" w:themeFill="accent3"/>
            <w:vAlign w:val="center"/>
          </w:tcPr>
          <w:p w14:paraId="1413EE83" w14:textId="77777777" w:rsidR="002C0425" w:rsidRPr="009C3E67" w:rsidRDefault="002C0425" w:rsidP="0080074D">
            <w:pPr>
              <w:pStyle w:val="Text"/>
              <w:spacing w:before="120"/>
              <w:rPr>
                <w:b/>
                <w:color w:val="FFFFFF" w:themeColor="background1"/>
              </w:rPr>
            </w:pPr>
            <w:r w:rsidRPr="009C3E67">
              <w:rPr>
                <w:b/>
                <w:color w:val="FFFFFF" w:themeColor="background1"/>
              </w:rPr>
              <w:t>Communication method</w:t>
            </w:r>
          </w:p>
        </w:tc>
        <w:tc>
          <w:tcPr>
            <w:tcW w:w="0" w:type="auto"/>
            <w:shd w:val="clear" w:color="auto" w:fill="00797B" w:themeFill="accent3"/>
            <w:vAlign w:val="center"/>
          </w:tcPr>
          <w:p w14:paraId="5BB1C60B" w14:textId="77777777" w:rsidR="002C0425" w:rsidRPr="009C3E67" w:rsidRDefault="002C0425" w:rsidP="0080074D">
            <w:pPr>
              <w:pStyle w:val="Text"/>
              <w:spacing w:before="120"/>
              <w:rPr>
                <w:b/>
                <w:color w:val="FFFFFF" w:themeColor="background1"/>
              </w:rPr>
            </w:pPr>
            <w:r w:rsidRPr="009C3E67">
              <w:rPr>
                <w:b/>
                <w:color w:val="FFFFFF" w:themeColor="background1"/>
              </w:rPr>
              <w:t>Who is responsible?</w:t>
            </w:r>
          </w:p>
        </w:tc>
      </w:tr>
      <w:tr w:rsidR="002C0425" w:rsidRPr="009C3E67" w14:paraId="6A94628E" w14:textId="77777777" w:rsidTr="0080074D">
        <w:trPr>
          <w:trHeight w:val="465"/>
        </w:trPr>
        <w:tc>
          <w:tcPr>
            <w:tcW w:w="1105" w:type="dxa"/>
          </w:tcPr>
          <w:p w14:paraId="1199D38D" w14:textId="77777777" w:rsidR="002C0425" w:rsidRPr="009C3E67" w:rsidRDefault="002C0425" w:rsidP="0080074D">
            <w:pPr>
              <w:pStyle w:val="Tabletex"/>
              <w:rPr>
                <w:color w:val="2F3B39" w:themeColor="text1"/>
                <w:lang w:eastAsia="en-AU"/>
              </w:rPr>
            </w:pPr>
          </w:p>
        </w:tc>
        <w:tc>
          <w:tcPr>
            <w:tcW w:w="2410" w:type="dxa"/>
          </w:tcPr>
          <w:p w14:paraId="55557D59" w14:textId="77777777" w:rsidR="002C0425" w:rsidRPr="009C3E67" w:rsidRDefault="002C0425" w:rsidP="0080074D">
            <w:pPr>
              <w:pStyle w:val="Tabletex"/>
              <w:rPr>
                <w:iCs/>
                <w:color w:val="2F3B39" w:themeColor="text1"/>
                <w:lang w:eastAsia="en-AU"/>
              </w:rPr>
            </w:pPr>
          </w:p>
        </w:tc>
        <w:tc>
          <w:tcPr>
            <w:tcW w:w="4536" w:type="dxa"/>
          </w:tcPr>
          <w:p w14:paraId="4BB690DB" w14:textId="77777777" w:rsidR="002C0425" w:rsidRPr="009C3E67" w:rsidRDefault="002C0425" w:rsidP="0080074D">
            <w:pPr>
              <w:pStyle w:val="Tabletex"/>
              <w:rPr>
                <w:color w:val="2F3B39" w:themeColor="text1"/>
                <w:lang w:eastAsia="en-AU"/>
              </w:rPr>
            </w:pPr>
            <w:r>
              <w:rPr>
                <w:color w:val="2F3B39" w:themeColor="text1"/>
                <w:lang w:eastAsia="en-AU"/>
              </w:rPr>
              <w:t xml:space="preserve">&lt; </w:t>
            </w:r>
            <w:proofErr w:type="gramStart"/>
            <w:r>
              <w:rPr>
                <w:color w:val="2F3B39" w:themeColor="text1"/>
                <w:lang w:eastAsia="en-AU"/>
              </w:rPr>
              <w:t>i.e.</w:t>
            </w:r>
            <w:proofErr w:type="gramEnd"/>
            <w:r w:rsidRPr="009C3E67">
              <w:rPr>
                <w:color w:val="2F3B39" w:themeColor="text1"/>
                <w:lang w:eastAsia="en-AU"/>
              </w:rPr>
              <w:t xml:space="preserve"> event, social media, vide</w:t>
            </w:r>
            <w:r>
              <w:rPr>
                <w:color w:val="2F3B39" w:themeColor="text1"/>
                <w:lang w:eastAsia="en-AU"/>
              </w:rPr>
              <w:t>o, media release, industry-focu</w:t>
            </w:r>
            <w:r w:rsidRPr="009C3E67">
              <w:rPr>
                <w:color w:val="2F3B39" w:themeColor="text1"/>
                <w:lang w:eastAsia="en-AU"/>
              </w:rPr>
              <w:t>sed news article</w:t>
            </w:r>
            <w:r>
              <w:rPr>
                <w:color w:val="2F3B39" w:themeColor="text1"/>
                <w:lang w:eastAsia="en-AU"/>
              </w:rPr>
              <w:t xml:space="preserve"> &gt;</w:t>
            </w:r>
          </w:p>
        </w:tc>
        <w:tc>
          <w:tcPr>
            <w:tcW w:w="0" w:type="auto"/>
          </w:tcPr>
          <w:p w14:paraId="35DFED03" w14:textId="77777777" w:rsidR="002C0425" w:rsidRPr="009C3E67" w:rsidRDefault="002C0425" w:rsidP="0080074D">
            <w:pPr>
              <w:pStyle w:val="Tabletex"/>
              <w:rPr>
                <w:color w:val="2F3B39" w:themeColor="text1"/>
                <w:lang w:eastAsia="en-AU"/>
              </w:rPr>
            </w:pPr>
          </w:p>
        </w:tc>
      </w:tr>
    </w:tbl>
    <w:p w14:paraId="5995D2F4" w14:textId="77777777" w:rsidR="002C0425" w:rsidRDefault="002C0425" w:rsidP="002C0425">
      <w:pPr>
        <w:pStyle w:val="Text"/>
        <w:rPr>
          <w:szCs w:val="24"/>
        </w:rPr>
      </w:pPr>
    </w:p>
    <w:p w14:paraId="63CAADA9" w14:textId="77777777" w:rsidR="002C0425" w:rsidRDefault="002C0425" w:rsidP="002C0425">
      <w:pPr>
        <w:pStyle w:val="Tableheading"/>
        <w:spacing w:before="240"/>
      </w:pPr>
      <w:r>
        <w:t>Table 4. Partners’ available communications platforms</w:t>
      </w:r>
    </w:p>
    <w:p w14:paraId="7175101F" w14:textId="77777777" w:rsidR="002C0425" w:rsidRDefault="002C0425" w:rsidP="002C0425">
      <w:pPr>
        <w:pStyle w:val="Text"/>
      </w:pPr>
      <w:r>
        <w:t xml:space="preserve">&lt; </w:t>
      </w:r>
      <w:r w:rsidRPr="009C3E67">
        <w:t xml:space="preserve">List all partners’ available communications platforms with the aim to </w:t>
      </w:r>
      <w:proofErr w:type="spellStart"/>
      <w:r w:rsidRPr="009C3E67">
        <w:t>utilise</w:t>
      </w:r>
      <w:proofErr w:type="spellEnd"/>
      <w:r w:rsidRPr="009C3E67">
        <w:t xml:space="preserve"> them for maximum traction.</w:t>
      </w:r>
      <w:r>
        <w:t xml:space="preserve"> &gt;</w:t>
      </w:r>
    </w:p>
    <w:tbl>
      <w:tblPr>
        <w:tblStyle w:val="TableGrid"/>
        <w:tblW w:w="9781" w:type="dxa"/>
        <w:tblInd w:w="108" w:type="dxa"/>
        <w:tblLook w:val="04A0" w:firstRow="1" w:lastRow="0" w:firstColumn="1" w:lastColumn="0" w:noHBand="0" w:noVBand="1"/>
      </w:tblPr>
      <w:tblGrid>
        <w:gridCol w:w="1985"/>
        <w:gridCol w:w="7796"/>
      </w:tblGrid>
      <w:tr w:rsidR="002C0425" w14:paraId="21285548" w14:textId="77777777" w:rsidTr="0080074D">
        <w:tc>
          <w:tcPr>
            <w:tcW w:w="1985" w:type="dxa"/>
            <w:shd w:val="clear" w:color="auto" w:fill="00797B" w:themeFill="accent3"/>
            <w:vAlign w:val="center"/>
          </w:tcPr>
          <w:p w14:paraId="32F86C66" w14:textId="77777777" w:rsidR="002C0425" w:rsidRPr="002C68F7" w:rsidRDefault="002C0425" w:rsidP="0080074D">
            <w:pPr>
              <w:pStyle w:val="Text"/>
              <w:spacing w:before="120"/>
              <w:rPr>
                <w:b/>
                <w:bCs/>
                <w:color w:val="FFFFFF" w:themeColor="background1"/>
              </w:rPr>
            </w:pPr>
            <w:proofErr w:type="spellStart"/>
            <w:r>
              <w:rPr>
                <w:b/>
                <w:bCs/>
                <w:color w:val="FFFFFF" w:themeColor="background1"/>
              </w:rPr>
              <w:t>Organisaton</w:t>
            </w:r>
            <w:proofErr w:type="spellEnd"/>
          </w:p>
        </w:tc>
        <w:tc>
          <w:tcPr>
            <w:tcW w:w="7796" w:type="dxa"/>
            <w:shd w:val="clear" w:color="auto" w:fill="00797B" w:themeFill="accent3"/>
            <w:vAlign w:val="center"/>
          </w:tcPr>
          <w:p w14:paraId="7F6357B2" w14:textId="77777777" w:rsidR="002C0425" w:rsidRPr="002C68F7" w:rsidRDefault="002C0425" w:rsidP="0080074D">
            <w:pPr>
              <w:pStyle w:val="Text"/>
              <w:spacing w:before="120"/>
              <w:rPr>
                <w:b/>
                <w:bCs/>
                <w:color w:val="FFFFFF" w:themeColor="background1"/>
              </w:rPr>
            </w:pPr>
            <w:r>
              <w:rPr>
                <w:b/>
                <w:bCs/>
                <w:color w:val="FFFFFF" w:themeColor="background1"/>
              </w:rPr>
              <w:t>Available platforms and frequency</w:t>
            </w:r>
          </w:p>
        </w:tc>
      </w:tr>
      <w:tr w:rsidR="002C0425" w:rsidRPr="002C68F7" w14:paraId="6F8AFE29" w14:textId="77777777" w:rsidTr="0080074D">
        <w:tc>
          <w:tcPr>
            <w:tcW w:w="1985" w:type="dxa"/>
          </w:tcPr>
          <w:p w14:paraId="235C6A53" w14:textId="77777777" w:rsidR="002C0425" w:rsidRPr="002C68F7" w:rsidRDefault="002C0425" w:rsidP="0080074D">
            <w:pPr>
              <w:pStyle w:val="Tabletex"/>
            </w:pPr>
            <w:r>
              <w:t>Hort Innovation</w:t>
            </w:r>
          </w:p>
        </w:tc>
        <w:tc>
          <w:tcPr>
            <w:tcW w:w="7796" w:type="dxa"/>
          </w:tcPr>
          <w:p w14:paraId="2B67AA5A" w14:textId="77777777" w:rsidR="002C0425" w:rsidRPr="00031317" w:rsidRDefault="002C0425" w:rsidP="0080074D">
            <w:pPr>
              <w:pStyle w:val="Tabletex"/>
            </w:pPr>
            <w:r w:rsidRPr="00031317">
              <w:t>MEDIA: National grower-facing media database (more than 550 journ</w:t>
            </w:r>
            <w:r>
              <w:t>alist</w:t>
            </w:r>
            <w:r w:rsidRPr="00031317">
              <w:t>s)</w:t>
            </w:r>
          </w:p>
          <w:p w14:paraId="42FEFB03" w14:textId="77777777" w:rsidR="002C0425" w:rsidRPr="00031317" w:rsidRDefault="002C0425" w:rsidP="0080074D">
            <w:pPr>
              <w:pStyle w:val="Tabletex"/>
            </w:pPr>
            <w:r>
              <w:t xml:space="preserve">E-NEWSLETTER: Growing </w:t>
            </w:r>
            <w:r w:rsidRPr="00031317">
              <w:t>Innovation (monthly e-newsletter)</w:t>
            </w:r>
          </w:p>
          <w:p w14:paraId="4AF08465" w14:textId="77777777" w:rsidR="002C0425" w:rsidRPr="00031317" w:rsidRDefault="002C0425" w:rsidP="0080074D">
            <w:pPr>
              <w:pStyle w:val="Tabletex"/>
            </w:pPr>
            <w:r w:rsidRPr="00031317">
              <w:t xml:space="preserve">SOCIAL: Facebook, Twitter, </w:t>
            </w:r>
            <w:proofErr w:type="gramStart"/>
            <w:r w:rsidRPr="00031317">
              <w:t>Instagram</w:t>
            </w:r>
            <w:proofErr w:type="gramEnd"/>
            <w:r w:rsidRPr="00031317">
              <w:t xml:space="preserve"> and LinkedIn</w:t>
            </w:r>
          </w:p>
          <w:p w14:paraId="0813FC86" w14:textId="77777777" w:rsidR="002C0425" w:rsidRPr="00031317" w:rsidRDefault="002C0425" w:rsidP="0080074D">
            <w:pPr>
              <w:pStyle w:val="Tabletex"/>
            </w:pPr>
            <w:r w:rsidRPr="00031317">
              <w:t>INDUSTRY COMM</w:t>
            </w:r>
            <w:r>
              <w:t>UNICATION</w:t>
            </w:r>
            <w:r w:rsidRPr="00031317">
              <w:t xml:space="preserve">S: Manage industry communication projects (magazines, newsletters, </w:t>
            </w:r>
            <w:r>
              <w:t xml:space="preserve">e-newsletters, </w:t>
            </w:r>
            <w:r w:rsidRPr="00031317">
              <w:t>social</w:t>
            </w:r>
            <w:r>
              <w:t xml:space="preserve"> media,</w:t>
            </w:r>
            <w:r w:rsidRPr="00031317">
              <w:t xml:space="preserve"> etc. for all industries</w:t>
            </w:r>
            <w:r>
              <w:t xml:space="preserve"> nationwide</w:t>
            </w:r>
            <w:r w:rsidRPr="00031317">
              <w:t>)</w:t>
            </w:r>
          </w:p>
          <w:p w14:paraId="01CB4E64" w14:textId="77777777" w:rsidR="002C0425" w:rsidRPr="002C68F7" w:rsidRDefault="002C0425" w:rsidP="0080074D">
            <w:pPr>
              <w:pStyle w:val="Tabletex"/>
            </w:pPr>
            <w:r w:rsidRPr="00031317">
              <w:t>WEBSITE: News and media section</w:t>
            </w:r>
          </w:p>
        </w:tc>
      </w:tr>
      <w:tr w:rsidR="002C0425" w:rsidRPr="002C68F7" w14:paraId="4444AC1C" w14:textId="77777777" w:rsidTr="0080074D">
        <w:tc>
          <w:tcPr>
            <w:tcW w:w="1985" w:type="dxa"/>
          </w:tcPr>
          <w:p w14:paraId="42454EB4" w14:textId="77777777" w:rsidR="002C0425" w:rsidRDefault="002C0425" w:rsidP="0080074D">
            <w:pPr>
              <w:pStyle w:val="Tabletex"/>
            </w:pPr>
          </w:p>
        </w:tc>
        <w:tc>
          <w:tcPr>
            <w:tcW w:w="7796" w:type="dxa"/>
          </w:tcPr>
          <w:p w14:paraId="77E917D8" w14:textId="77777777" w:rsidR="002C0425" w:rsidRPr="00031317" w:rsidRDefault="002C0425" w:rsidP="0080074D">
            <w:pPr>
              <w:pStyle w:val="Tabletex"/>
            </w:pPr>
          </w:p>
        </w:tc>
      </w:tr>
      <w:tr w:rsidR="002C0425" w:rsidRPr="002C68F7" w14:paraId="7CEF5B09" w14:textId="77777777" w:rsidTr="0080074D">
        <w:tc>
          <w:tcPr>
            <w:tcW w:w="1985" w:type="dxa"/>
          </w:tcPr>
          <w:p w14:paraId="198B84B7" w14:textId="77777777" w:rsidR="002C0425" w:rsidRDefault="002C0425" w:rsidP="0080074D">
            <w:pPr>
              <w:pStyle w:val="Tabletex"/>
            </w:pPr>
          </w:p>
        </w:tc>
        <w:tc>
          <w:tcPr>
            <w:tcW w:w="7796" w:type="dxa"/>
          </w:tcPr>
          <w:p w14:paraId="186F3274" w14:textId="77777777" w:rsidR="002C0425" w:rsidRPr="00031317" w:rsidRDefault="002C0425" w:rsidP="0080074D">
            <w:pPr>
              <w:pStyle w:val="Tabletex"/>
            </w:pPr>
          </w:p>
        </w:tc>
      </w:tr>
      <w:tr w:rsidR="002C0425" w:rsidRPr="002C68F7" w14:paraId="3EE193E6" w14:textId="77777777" w:rsidTr="0080074D">
        <w:tc>
          <w:tcPr>
            <w:tcW w:w="1985" w:type="dxa"/>
          </w:tcPr>
          <w:p w14:paraId="058472BE" w14:textId="77777777" w:rsidR="002C0425" w:rsidRDefault="002C0425" w:rsidP="0080074D">
            <w:pPr>
              <w:pStyle w:val="Tabletex"/>
            </w:pPr>
          </w:p>
        </w:tc>
        <w:tc>
          <w:tcPr>
            <w:tcW w:w="7796" w:type="dxa"/>
          </w:tcPr>
          <w:p w14:paraId="453289E9" w14:textId="77777777" w:rsidR="002C0425" w:rsidRPr="00031317" w:rsidRDefault="002C0425" w:rsidP="0080074D">
            <w:pPr>
              <w:pStyle w:val="Tabletex"/>
            </w:pPr>
          </w:p>
        </w:tc>
      </w:tr>
    </w:tbl>
    <w:p w14:paraId="6EF3B9BD" w14:textId="77777777" w:rsidR="002C0425" w:rsidRDefault="002C0425" w:rsidP="002C0425">
      <w:pPr>
        <w:pStyle w:val="Text"/>
      </w:pPr>
    </w:p>
    <w:p w14:paraId="17298A0A" w14:textId="77777777" w:rsidR="002C0425" w:rsidRDefault="002C0425" w:rsidP="002C0425">
      <w:pPr>
        <w:widowControl/>
        <w:spacing w:after="200" w:line="276" w:lineRule="auto"/>
        <w:rPr>
          <w:rFonts w:eastAsia="Calibri" w:cs="Times New Roman"/>
          <w:szCs w:val="20"/>
        </w:rPr>
      </w:pPr>
      <w:r>
        <w:br w:type="page"/>
      </w:r>
    </w:p>
    <w:p w14:paraId="2FA15735" w14:textId="77777777" w:rsidR="002C0425" w:rsidRDefault="002C0425" w:rsidP="002C0425">
      <w:pPr>
        <w:pStyle w:val="Tableheading"/>
        <w:spacing w:before="240"/>
      </w:pPr>
      <w:r>
        <w:lastRenderedPageBreak/>
        <w:t>Table 5. Relevant industry communications platforms</w:t>
      </w:r>
    </w:p>
    <w:p w14:paraId="5B9B6139" w14:textId="77777777" w:rsidR="002C0425" w:rsidRDefault="002C0425" w:rsidP="002C0425">
      <w:pPr>
        <w:pStyle w:val="Text"/>
      </w:pPr>
      <w:r>
        <w:t xml:space="preserve">&lt; </w:t>
      </w:r>
      <w:r w:rsidRPr="00CE07FA">
        <w:t xml:space="preserve">List </w:t>
      </w:r>
      <w:r>
        <w:t xml:space="preserve">relevant industry communications platforms with the aim to </w:t>
      </w:r>
      <w:proofErr w:type="spellStart"/>
      <w:r>
        <w:t>utilise</w:t>
      </w:r>
      <w:proofErr w:type="spellEnd"/>
      <w:r>
        <w:t xml:space="preserve"> them for maximum traction</w:t>
      </w:r>
      <w:r w:rsidRPr="009C3E67">
        <w:t>.</w:t>
      </w:r>
      <w:r>
        <w:t xml:space="preserve"> &gt;</w:t>
      </w:r>
    </w:p>
    <w:tbl>
      <w:tblPr>
        <w:tblStyle w:val="TableGrid"/>
        <w:tblW w:w="9781" w:type="dxa"/>
        <w:tblInd w:w="108" w:type="dxa"/>
        <w:tblLook w:val="04A0" w:firstRow="1" w:lastRow="0" w:firstColumn="1" w:lastColumn="0" w:noHBand="0" w:noVBand="1"/>
      </w:tblPr>
      <w:tblGrid>
        <w:gridCol w:w="1985"/>
        <w:gridCol w:w="7796"/>
      </w:tblGrid>
      <w:tr w:rsidR="002C0425" w:rsidRPr="002C0425" w14:paraId="77609CE3" w14:textId="77777777" w:rsidTr="0080074D">
        <w:tc>
          <w:tcPr>
            <w:tcW w:w="1985" w:type="dxa"/>
            <w:shd w:val="clear" w:color="auto" w:fill="00797B" w:themeFill="accent3"/>
            <w:vAlign w:val="center"/>
          </w:tcPr>
          <w:p w14:paraId="72EDA0CB" w14:textId="77777777" w:rsidR="002C0425" w:rsidRPr="002C0425" w:rsidRDefault="002C0425" w:rsidP="0080074D">
            <w:pPr>
              <w:pStyle w:val="Text"/>
              <w:spacing w:before="120"/>
              <w:rPr>
                <w:rFonts w:cs="Calibri"/>
                <w:b/>
                <w:bCs/>
                <w:color w:val="FFFFFF" w:themeColor="background1"/>
              </w:rPr>
            </w:pPr>
            <w:r w:rsidRPr="002C0425">
              <w:rPr>
                <w:rFonts w:cs="Calibri"/>
                <w:b/>
                <w:bCs/>
                <w:color w:val="FFFFFF" w:themeColor="background1"/>
              </w:rPr>
              <w:t>Industry</w:t>
            </w:r>
          </w:p>
        </w:tc>
        <w:tc>
          <w:tcPr>
            <w:tcW w:w="7796" w:type="dxa"/>
            <w:shd w:val="clear" w:color="auto" w:fill="00797B" w:themeFill="accent3"/>
            <w:vAlign w:val="center"/>
          </w:tcPr>
          <w:p w14:paraId="213E8AD4" w14:textId="77777777" w:rsidR="002C0425" w:rsidRPr="002C0425" w:rsidRDefault="002C0425" w:rsidP="0080074D">
            <w:pPr>
              <w:pStyle w:val="Text"/>
              <w:spacing w:before="120"/>
              <w:rPr>
                <w:rFonts w:cs="Calibri"/>
                <w:b/>
                <w:bCs/>
                <w:color w:val="FFFFFF" w:themeColor="background1"/>
              </w:rPr>
            </w:pPr>
            <w:r w:rsidRPr="002C0425">
              <w:rPr>
                <w:rFonts w:cs="Calibri"/>
                <w:b/>
                <w:bCs/>
                <w:color w:val="FFFFFF" w:themeColor="background1"/>
              </w:rPr>
              <w:t>Available platforms and frequency</w:t>
            </w:r>
          </w:p>
        </w:tc>
      </w:tr>
      <w:tr w:rsidR="002C0425" w:rsidRPr="002C0425" w14:paraId="66448110" w14:textId="77777777" w:rsidTr="0080074D">
        <w:tc>
          <w:tcPr>
            <w:tcW w:w="1985" w:type="dxa"/>
          </w:tcPr>
          <w:p w14:paraId="506FA14E" w14:textId="552D83D1" w:rsidR="002C0425" w:rsidRPr="002C0425" w:rsidRDefault="002C0425" w:rsidP="002C0425">
            <w:pPr>
              <w:pStyle w:val="Tabletex"/>
              <w:spacing w:before="60" w:after="60"/>
              <w:rPr>
                <w:rFonts w:ascii="Calibri" w:hAnsi="Calibri" w:cs="Calibri"/>
              </w:rPr>
            </w:pPr>
            <w:r w:rsidRPr="002C0425">
              <w:rPr>
                <w:rFonts w:ascii="Calibri" w:hAnsi="Calibri" w:cs="Calibri"/>
              </w:rPr>
              <w:t>&lt; e.g.</w:t>
            </w:r>
            <w:r>
              <w:rPr>
                <w:rFonts w:ascii="Calibri" w:hAnsi="Calibri" w:cs="Calibri"/>
              </w:rPr>
              <w:t>,</w:t>
            </w:r>
            <w:r w:rsidRPr="002C0425">
              <w:rPr>
                <w:rFonts w:ascii="Calibri" w:hAnsi="Calibri" w:cs="Calibri"/>
              </w:rPr>
              <w:t xml:space="preserve"> Mango &gt;</w:t>
            </w:r>
          </w:p>
        </w:tc>
        <w:tc>
          <w:tcPr>
            <w:tcW w:w="7796" w:type="dxa"/>
          </w:tcPr>
          <w:p w14:paraId="658C1C74" w14:textId="4E26D725" w:rsidR="002C0425" w:rsidRPr="002C0425" w:rsidRDefault="002C0425" w:rsidP="002C0425">
            <w:pPr>
              <w:pStyle w:val="Tabletex"/>
              <w:spacing w:before="60" w:after="60"/>
              <w:rPr>
                <w:rFonts w:ascii="Calibri" w:hAnsi="Calibri" w:cs="Calibri"/>
              </w:rPr>
            </w:pPr>
            <w:r w:rsidRPr="002C0425">
              <w:rPr>
                <w:rFonts w:ascii="Calibri" w:hAnsi="Calibri" w:cs="Calibri"/>
              </w:rPr>
              <w:t>&lt; e.g.</w:t>
            </w:r>
            <w:r>
              <w:rPr>
                <w:rFonts w:ascii="Calibri" w:hAnsi="Calibri" w:cs="Calibri"/>
              </w:rPr>
              <w:t>,</w:t>
            </w:r>
            <w:r w:rsidRPr="002C0425">
              <w:rPr>
                <w:rFonts w:ascii="Calibri" w:hAnsi="Calibri" w:cs="Calibri"/>
              </w:rPr>
              <w:t xml:space="preserve"> E-NEWSLETTER: </w:t>
            </w:r>
            <w:r w:rsidRPr="002C0425">
              <w:rPr>
                <w:rFonts w:ascii="Calibri" w:hAnsi="Calibri" w:cs="Calibri"/>
                <w:i/>
              </w:rPr>
              <w:t>The Slice</w:t>
            </w:r>
            <w:r w:rsidRPr="002C0425">
              <w:rPr>
                <w:rFonts w:ascii="Calibri" w:hAnsi="Calibri" w:cs="Calibri"/>
              </w:rPr>
              <w:t xml:space="preserve"> (monthly e-newsletter); </w:t>
            </w:r>
            <w:r w:rsidRPr="002C0425">
              <w:rPr>
                <w:rFonts w:ascii="Calibri" w:hAnsi="Calibri" w:cs="Calibri"/>
                <w:i/>
              </w:rPr>
              <w:t>My Mango</w:t>
            </w:r>
            <w:r w:rsidRPr="002C0425">
              <w:rPr>
                <w:rFonts w:ascii="Calibri" w:hAnsi="Calibri" w:cs="Calibri"/>
              </w:rPr>
              <w:t xml:space="preserve"> (weekly e-newsletter) &gt;</w:t>
            </w:r>
          </w:p>
          <w:p w14:paraId="4B2C764A" w14:textId="431887B3" w:rsidR="002C0425" w:rsidRPr="002C0425" w:rsidRDefault="002C0425" w:rsidP="002C0425">
            <w:pPr>
              <w:pStyle w:val="Tabletex"/>
              <w:spacing w:before="60" w:after="60"/>
              <w:rPr>
                <w:rFonts w:ascii="Calibri" w:hAnsi="Calibri" w:cs="Calibri"/>
              </w:rPr>
            </w:pPr>
            <w:r w:rsidRPr="002C0425">
              <w:rPr>
                <w:rFonts w:ascii="Calibri" w:hAnsi="Calibri" w:cs="Calibri"/>
              </w:rPr>
              <w:t xml:space="preserve">&lt; </w:t>
            </w:r>
            <w:proofErr w:type="gramStart"/>
            <w:r w:rsidRPr="002C0425">
              <w:rPr>
                <w:rFonts w:ascii="Calibri" w:hAnsi="Calibri" w:cs="Calibri"/>
              </w:rPr>
              <w:t xml:space="preserve">e.g. </w:t>
            </w:r>
            <w:r>
              <w:rPr>
                <w:rFonts w:ascii="Calibri" w:hAnsi="Calibri" w:cs="Calibri"/>
              </w:rPr>
              <w:t>,</w:t>
            </w:r>
            <w:r w:rsidRPr="002C0425">
              <w:rPr>
                <w:rFonts w:ascii="Calibri" w:hAnsi="Calibri" w:cs="Calibri"/>
              </w:rPr>
              <w:t>MAGAZINE</w:t>
            </w:r>
            <w:proofErr w:type="gramEnd"/>
            <w:r w:rsidRPr="002C0425">
              <w:rPr>
                <w:rFonts w:ascii="Calibri" w:hAnsi="Calibri" w:cs="Calibri"/>
              </w:rPr>
              <w:t xml:space="preserve">: </w:t>
            </w:r>
            <w:r w:rsidRPr="002C0425">
              <w:rPr>
                <w:rFonts w:ascii="Calibri" w:hAnsi="Calibri" w:cs="Calibri"/>
                <w:i/>
              </w:rPr>
              <w:t>Mango Matters</w:t>
            </w:r>
            <w:r w:rsidRPr="002C0425">
              <w:rPr>
                <w:rFonts w:ascii="Calibri" w:hAnsi="Calibri" w:cs="Calibri"/>
              </w:rPr>
              <w:t xml:space="preserve"> (quarterly publication) &gt;</w:t>
            </w:r>
          </w:p>
          <w:p w14:paraId="03C2E128" w14:textId="1F1AAF07" w:rsidR="002C0425" w:rsidRPr="002C0425" w:rsidRDefault="002C0425" w:rsidP="002C0425">
            <w:pPr>
              <w:pStyle w:val="Tabletex"/>
              <w:spacing w:before="60" w:after="60"/>
              <w:rPr>
                <w:rFonts w:ascii="Calibri" w:hAnsi="Calibri" w:cs="Calibri"/>
              </w:rPr>
            </w:pPr>
            <w:r w:rsidRPr="002C0425">
              <w:rPr>
                <w:rFonts w:ascii="Calibri" w:hAnsi="Calibri" w:cs="Calibri"/>
              </w:rPr>
              <w:t>&lt; e.g.</w:t>
            </w:r>
            <w:r>
              <w:rPr>
                <w:rFonts w:ascii="Calibri" w:hAnsi="Calibri" w:cs="Calibri"/>
              </w:rPr>
              <w:t>,</w:t>
            </w:r>
            <w:r w:rsidRPr="002C0425">
              <w:rPr>
                <w:rFonts w:ascii="Calibri" w:hAnsi="Calibri" w:cs="Calibri"/>
              </w:rPr>
              <w:t xml:space="preserve"> SOCIAL MEDIA: Facebook, Twitter, </w:t>
            </w:r>
            <w:proofErr w:type="gramStart"/>
            <w:r w:rsidRPr="002C0425">
              <w:rPr>
                <w:rFonts w:ascii="Calibri" w:hAnsi="Calibri" w:cs="Calibri"/>
              </w:rPr>
              <w:t>Instagram</w:t>
            </w:r>
            <w:proofErr w:type="gramEnd"/>
            <w:r w:rsidRPr="002C0425">
              <w:rPr>
                <w:rFonts w:ascii="Calibri" w:hAnsi="Calibri" w:cs="Calibri"/>
              </w:rPr>
              <w:t xml:space="preserve"> and LinkedIn &gt;</w:t>
            </w:r>
          </w:p>
        </w:tc>
      </w:tr>
      <w:tr w:rsidR="002C0425" w:rsidRPr="002C0425" w14:paraId="7DBA77A7" w14:textId="77777777" w:rsidTr="0080074D">
        <w:tc>
          <w:tcPr>
            <w:tcW w:w="1985" w:type="dxa"/>
          </w:tcPr>
          <w:p w14:paraId="6D18323A" w14:textId="77777777" w:rsidR="002C0425" w:rsidRPr="002C0425" w:rsidRDefault="002C0425" w:rsidP="002C0425">
            <w:pPr>
              <w:pStyle w:val="Tabletex"/>
              <w:spacing w:before="60" w:after="60"/>
              <w:rPr>
                <w:rFonts w:ascii="Calibri" w:hAnsi="Calibri" w:cs="Calibri"/>
              </w:rPr>
            </w:pPr>
          </w:p>
        </w:tc>
        <w:tc>
          <w:tcPr>
            <w:tcW w:w="7796" w:type="dxa"/>
          </w:tcPr>
          <w:p w14:paraId="544BDF18" w14:textId="77777777" w:rsidR="002C0425" w:rsidRPr="002C0425" w:rsidRDefault="002C0425" w:rsidP="002C0425">
            <w:pPr>
              <w:pStyle w:val="Tabletex"/>
              <w:spacing w:before="60" w:after="60"/>
              <w:rPr>
                <w:rFonts w:ascii="Calibri" w:hAnsi="Calibri" w:cs="Calibri"/>
              </w:rPr>
            </w:pPr>
          </w:p>
        </w:tc>
      </w:tr>
      <w:tr w:rsidR="002C0425" w:rsidRPr="002C0425" w14:paraId="6BE4C4E2" w14:textId="77777777" w:rsidTr="0080074D">
        <w:tc>
          <w:tcPr>
            <w:tcW w:w="1985" w:type="dxa"/>
          </w:tcPr>
          <w:p w14:paraId="758D3CFF" w14:textId="77777777" w:rsidR="002C0425" w:rsidRPr="002C0425" w:rsidRDefault="002C0425" w:rsidP="002C0425">
            <w:pPr>
              <w:pStyle w:val="Tabletex"/>
              <w:spacing w:before="60" w:after="60"/>
              <w:rPr>
                <w:rFonts w:ascii="Calibri" w:hAnsi="Calibri" w:cs="Calibri"/>
              </w:rPr>
            </w:pPr>
          </w:p>
        </w:tc>
        <w:tc>
          <w:tcPr>
            <w:tcW w:w="7796" w:type="dxa"/>
          </w:tcPr>
          <w:p w14:paraId="466A023D" w14:textId="77777777" w:rsidR="002C0425" w:rsidRPr="002C0425" w:rsidRDefault="002C0425" w:rsidP="002C0425">
            <w:pPr>
              <w:pStyle w:val="Tabletex"/>
              <w:spacing w:before="60" w:after="60"/>
              <w:rPr>
                <w:rFonts w:ascii="Calibri" w:hAnsi="Calibri" w:cs="Calibri"/>
              </w:rPr>
            </w:pPr>
          </w:p>
        </w:tc>
      </w:tr>
      <w:tr w:rsidR="002C0425" w:rsidRPr="002C0425" w14:paraId="00B07639" w14:textId="77777777" w:rsidTr="0080074D">
        <w:tc>
          <w:tcPr>
            <w:tcW w:w="1985" w:type="dxa"/>
          </w:tcPr>
          <w:p w14:paraId="4262136E" w14:textId="77777777" w:rsidR="002C0425" w:rsidRPr="002C0425" w:rsidRDefault="002C0425" w:rsidP="002C0425">
            <w:pPr>
              <w:pStyle w:val="Tabletex"/>
              <w:spacing w:before="60" w:after="60"/>
              <w:rPr>
                <w:rFonts w:ascii="Calibri" w:hAnsi="Calibri" w:cs="Calibri"/>
              </w:rPr>
            </w:pPr>
          </w:p>
        </w:tc>
        <w:tc>
          <w:tcPr>
            <w:tcW w:w="7796" w:type="dxa"/>
          </w:tcPr>
          <w:p w14:paraId="47902A38" w14:textId="77777777" w:rsidR="002C0425" w:rsidRPr="002C0425" w:rsidRDefault="002C0425" w:rsidP="002C0425">
            <w:pPr>
              <w:pStyle w:val="Tabletex"/>
              <w:spacing w:before="60" w:after="60"/>
              <w:rPr>
                <w:rFonts w:ascii="Calibri" w:hAnsi="Calibri" w:cs="Calibri"/>
              </w:rPr>
            </w:pPr>
          </w:p>
        </w:tc>
      </w:tr>
    </w:tbl>
    <w:p w14:paraId="7287E151" w14:textId="77777777" w:rsidR="002C0425" w:rsidRPr="00D203C1" w:rsidRDefault="002C0425" w:rsidP="002C0425">
      <w:pPr>
        <w:pStyle w:val="Text"/>
        <w:rPr>
          <w:rFonts w:ascii="Arial" w:hAnsi="Arial" w:cs="Arial"/>
          <w:sz w:val="32"/>
          <w:szCs w:val="28"/>
        </w:rPr>
      </w:pPr>
      <w:r w:rsidRPr="00D203C1">
        <w:rPr>
          <w:rFonts w:ascii="Arial" w:hAnsi="Arial" w:cs="Arial"/>
        </w:rPr>
        <w:br w:type="page"/>
      </w:r>
    </w:p>
    <w:p w14:paraId="61DBD50D" w14:textId="77777777" w:rsidR="002C0425" w:rsidRDefault="002C0425" w:rsidP="002C0425">
      <w:pPr>
        <w:pStyle w:val="Heading2"/>
      </w:pPr>
      <w:bookmarkStart w:id="25" w:name="_Toc97564019"/>
      <w:bookmarkStart w:id="26" w:name="_Toc508536129"/>
      <w:r w:rsidRPr="0096413C">
        <w:lastRenderedPageBreak/>
        <w:t xml:space="preserve">Media </w:t>
      </w:r>
      <w:r>
        <w:t>l</w:t>
      </w:r>
      <w:r w:rsidRPr="0096413C">
        <w:t>iaison</w:t>
      </w:r>
      <w:bookmarkEnd w:id="25"/>
      <w:bookmarkEnd w:id="26"/>
    </w:p>
    <w:p w14:paraId="49893641" w14:textId="77777777" w:rsidR="002C0425" w:rsidRPr="0096413C" w:rsidRDefault="002C0425" w:rsidP="002C0425">
      <w:pPr>
        <w:pStyle w:val="Text"/>
      </w:pPr>
      <w:r w:rsidRPr="009700C5">
        <w:t xml:space="preserve">In all instances, Hort Innovation provides oversight over the communications on projects on which it is the </w:t>
      </w:r>
      <w:r>
        <w:t xml:space="preserve">contract manager. </w:t>
      </w:r>
      <w:r w:rsidRPr="0096413C">
        <w:t xml:space="preserve">Partner communications staff will liaise to promote project stories and </w:t>
      </w:r>
      <w:r>
        <w:t>harness</w:t>
      </w:r>
      <w:r w:rsidRPr="0096413C">
        <w:t xml:space="preserve"> media opportunities.</w:t>
      </w:r>
      <w:r>
        <w:t xml:space="preserve">  </w:t>
      </w:r>
    </w:p>
    <w:p w14:paraId="2FF32FFC" w14:textId="77777777" w:rsidR="002C0425" w:rsidRPr="00AE3B78" w:rsidRDefault="002C0425" w:rsidP="002C0425">
      <w:pPr>
        <w:pStyle w:val="Heading3"/>
      </w:pPr>
      <w:bookmarkStart w:id="27" w:name="_Toc508536130"/>
      <w:r w:rsidRPr="00AE3B78">
        <w:t>Media protocol</w:t>
      </w:r>
      <w:bookmarkEnd w:id="27"/>
    </w:p>
    <w:p w14:paraId="1F849E41" w14:textId="77777777" w:rsidR="002C0425" w:rsidRDefault="002C0425" w:rsidP="002C0425">
      <w:pPr>
        <w:pStyle w:val="DotPoint"/>
      </w:pPr>
      <w:r w:rsidRPr="00740D0A">
        <w:t>The communications</w:t>
      </w:r>
      <w:r>
        <w:t xml:space="preserve"> contacts are the communications/media liaison contacts listed in Appendix 1 for each </w:t>
      </w:r>
      <w:proofErr w:type="spellStart"/>
      <w:r>
        <w:t>organisation</w:t>
      </w:r>
      <w:proofErr w:type="spellEnd"/>
      <w:r w:rsidRPr="009C1E79">
        <w:t xml:space="preserve">. </w:t>
      </w:r>
      <w:r>
        <w:t>Hort Innovation is the nominated ‘</w:t>
      </w:r>
      <w:proofErr w:type="gramStart"/>
      <w:r>
        <w:t>lead</w:t>
      </w:r>
      <w:proofErr w:type="gramEnd"/>
      <w:r>
        <w:t>’</w:t>
      </w:r>
    </w:p>
    <w:p w14:paraId="3DB7F6EF" w14:textId="77777777" w:rsidR="002C0425" w:rsidRDefault="002C0425" w:rsidP="002C0425">
      <w:pPr>
        <w:pStyle w:val="DotPoint"/>
      </w:pPr>
      <w:r>
        <w:t xml:space="preserve">Key grower contacts </w:t>
      </w:r>
      <w:r w:rsidRPr="00806D82">
        <w:t xml:space="preserve">who support </w:t>
      </w:r>
      <w:r>
        <w:t>the project</w:t>
      </w:r>
      <w:r w:rsidRPr="00806D82">
        <w:t xml:space="preserve"> and may be comfortable being quoted in media releases, articles</w:t>
      </w:r>
      <w:r>
        <w:t>,</w:t>
      </w:r>
      <w:r w:rsidRPr="00806D82">
        <w:t xml:space="preserve"> etc. </w:t>
      </w:r>
      <w:r>
        <w:t>are listed in Appendix 2</w:t>
      </w:r>
    </w:p>
    <w:p w14:paraId="55890810" w14:textId="77777777" w:rsidR="002C0425" w:rsidRDefault="002C0425" w:rsidP="002C0425">
      <w:pPr>
        <w:pStyle w:val="DotPoint"/>
      </w:pPr>
      <w:r>
        <w:t xml:space="preserve">Key industry communication programs and industry extension personnel </w:t>
      </w:r>
      <w:r w:rsidRPr="00806D82">
        <w:t xml:space="preserve">who support </w:t>
      </w:r>
      <w:r>
        <w:t>the project</w:t>
      </w:r>
      <w:r w:rsidRPr="00806D82">
        <w:t xml:space="preserve"> and may be comfortable being quoted in media releases, articles</w:t>
      </w:r>
      <w:r>
        <w:t>,</w:t>
      </w:r>
      <w:r w:rsidRPr="00806D82">
        <w:t xml:space="preserve"> etc. </w:t>
      </w:r>
      <w:r>
        <w:t>are listed in Appendix 4</w:t>
      </w:r>
    </w:p>
    <w:p w14:paraId="05073478" w14:textId="77777777" w:rsidR="002C0425" w:rsidRDefault="002C0425" w:rsidP="002C0425">
      <w:pPr>
        <w:pStyle w:val="DotPoint"/>
      </w:pPr>
      <w:r>
        <w:t xml:space="preserve">All requests for media interviews or comment must be referred to the Hort Innovation nominated lead immediately. Hort Innovation will liaise with the appropriate partner contact(s) to determine how the enquiry will be </w:t>
      </w:r>
      <w:proofErr w:type="gramStart"/>
      <w:r>
        <w:t>handled</w:t>
      </w:r>
      <w:proofErr w:type="gramEnd"/>
    </w:p>
    <w:p w14:paraId="00748D3B" w14:textId="77777777" w:rsidR="002C0425" w:rsidRDefault="002C0425" w:rsidP="002C0425">
      <w:pPr>
        <w:pStyle w:val="DotPoint"/>
      </w:pPr>
      <w:r>
        <w:t xml:space="preserve">Where possible, Hort Innovation will seek approval from all </w:t>
      </w:r>
      <w:proofErr w:type="spellStart"/>
      <w:r>
        <w:t>organisations</w:t>
      </w:r>
      <w:proofErr w:type="spellEnd"/>
      <w:r>
        <w:t xml:space="preserve"> before issuing any media releases, </w:t>
      </w:r>
      <w:proofErr w:type="gramStart"/>
      <w:r>
        <w:t>statements</w:t>
      </w:r>
      <w:proofErr w:type="gramEnd"/>
      <w:r>
        <w:t xml:space="preserve"> or other media communications.</w:t>
      </w:r>
      <w:r w:rsidRPr="00ED315E">
        <w:t xml:space="preserve"> </w:t>
      </w:r>
      <w:r>
        <w:t xml:space="preserve">Commentators will be determined by Hort Innovation on a case-by-case </w:t>
      </w:r>
      <w:proofErr w:type="gramStart"/>
      <w:r>
        <w:t>basis</w:t>
      </w:r>
      <w:proofErr w:type="gramEnd"/>
    </w:p>
    <w:p w14:paraId="125AB54D" w14:textId="77777777" w:rsidR="002C0425" w:rsidRDefault="002C0425" w:rsidP="002C0425">
      <w:pPr>
        <w:pStyle w:val="DotPoint"/>
      </w:pPr>
      <w:proofErr w:type="spellStart"/>
      <w:r>
        <w:t>Organisations</w:t>
      </w:r>
      <w:proofErr w:type="spellEnd"/>
      <w:r>
        <w:t xml:space="preserve"> may nominate a media spokesperson in Appendix 1. They may be required to provide a quote for communications content where applicable for activity relevant to their </w:t>
      </w:r>
      <w:proofErr w:type="spellStart"/>
      <w:r>
        <w:t>organisation’s</w:t>
      </w:r>
      <w:proofErr w:type="spellEnd"/>
      <w:r>
        <w:t xml:space="preserve"> research component.</w:t>
      </w:r>
    </w:p>
    <w:p w14:paraId="3CEA0C89" w14:textId="77777777" w:rsidR="002C0425" w:rsidRDefault="002C0425" w:rsidP="002C0425">
      <w:pPr>
        <w:pStyle w:val="Text"/>
      </w:pPr>
    </w:p>
    <w:p w14:paraId="79EFC6A2" w14:textId="77777777" w:rsidR="002C0425" w:rsidRPr="00C714B2" w:rsidRDefault="002C0425" w:rsidP="002C0425">
      <w:pPr>
        <w:pStyle w:val="Heading2"/>
      </w:pPr>
      <w:bookmarkStart w:id="28" w:name="_Toc508536131"/>
      <w:r>
        <w:t>Attribution requirements</w:t>
      </w:r>
      <w:bookmarkEnd w:id="28"/>
    </w:p>
    <w:p w14:paraId="7EA43BB8" w14:textId="77777777" w:rsidR="002C0425" w:rsidRPr="00AC6768" w:rsidRDefault="002C0425" w:rsidP="002C0425">
      <w:pPr>
        <w:pStyle w:val="Text"/>
        <w:rPr>
          <w:color w:val="2F3B39" w:themeColor="text1"/>
        </w:rPr>
      </w:pPr>
      <w:r>
        <w:rPr>
          <w:color w:val="2F3B39" w:themeColor="text1"/>
        </w:rPr>
        <w:t xml:space="preserve">&lt; </w:t>
      </w:r>
      <w:r w:rsidRPr="00AC6768">
        <w:rPr>
          <w:color w:val="2F3B39" w:themeColor="text1"/>
        </w:rPr>
        <w:t xml:space="preserve">Insert appropriate funding attribution for articles and other collateral. </w:t>
      </w:r>
      <w:r>
        <w:rPr>
          <w:color w:val="2F3B39" w:themeColor="text1"/>
        </w:rPr>
        <w:t>&gt;</w:t>
      </w:r>
    </w:p>
    <w:p w14:paraId="7D94003F" w14:textId="7E7A0FDA" w:rsidR="002C0425" w:rsidRDefault="002C0425" w:rsidP="002C0425">
      <w:pPr>
        <w:pStyle w:val="Text"/>
      </w:pPr>
      <w:r>
        <w:rPr>
          <w:color w:val="2F3B39" w:themeColor="text1"/>
        </w:rPr>
        <w:t xml:space="preserve">&lt; </w:t>
      </w:r>
      <w:r w:rsidRPr="00AC6768">
        <w:rPr>
          <w:color w:val="2F3B39" w:themeColor="text1"/>
        </w:rPr>
        <w:t>i.e</w:t>
      </w:r>
      <w:r>
        <w:rPr>
          <w:color w:val="2F3B39" w:themeColor="text1"/>
        </w:rPr>
        <w:t>.</w:t>
      </w:r>
      <w:r w:rsidRPr="00AC6768">
        <w:rPr>
          <w:color w:val="2F3B39" w:themeColor="text1"/>
        </w:rPr>
        <w:t xml:space="preserve"> </w:t>
      </w:r>
      <w:r>
        <w:rPr>
          <w:color w:val="2F3B39" w:themeColor="text1"/>
        </w:rPr>
        <w:t>Refer to Hort Innovation’s Publication</w:t>
      </w:r>
      <w:r w:rsidRPr="00AC6768">
        <w:rPr>
          <w:color w:val="2F3B39" w:themeColor="text1"/>
        </w:rPr>
        <w:t xml:space="preserve"> </w:t>
      </w:r>
      <w:r>
        <w:rPr>
          <w:color w:val="2F3B39" w:themeColor="text1"/>
        </w:rPr>
        <w:t>guide, which is available on the ‘project resources’ page of the Hort Innovation website</w:t>
      </w:r>
      <w:r w:rsidRPr="00AC6768">
        <w:rPr>
          <w:color w:val="2F3B39" w:themeColor="text1"/>
        </w:rPr>
        <w:t xml:space="preserve"> here:</w:t>
      </w:r>
      <w:r>
        <w:rPr>
          <w:color w:val="2F3B39" w:themeColor="text1"/>
        </w:rPr>
        <w:t xml:space="preserve"> </w:t>
      </w:r>
      <w:hyperlink r:id="rId20" w:history="1">
        <w:r w:rsidRPr="00AC6768">
          <w:rPr>
            <w:rStyle w:val="Hyperlink"/>
            <w:color w:val="8EBE3F" w:themeColor="accent4"/>
          </w:rPr>
          <w:t>www.horticulture.com.au/project-resources</w:t>
        </w:r>
      </w:hyperlink>
      <w:r w:rsidRPr="00AC6768">
        <w:t>.</w:t>
      </w:r>
      <w:r>
        <w:t>&gt;</w:t>
      </w:r>
    </w:p>
    <w:p w14:paraId="31DA5B36" w14:textId="77777777" w:rsidR="002C0425" w:rsidRPr="00AC6768" w:rsidRDefault="002C0425" w:rsidP="002C0425">
      <w:pPr>
        <w:pStyle w:val="Text"/>
        <w:rPr>
          <w:color w:val="2F3B39" w:themeColor="text1"/>
        </w:rPr>
      </w:pPr>
    </w:p>
    <w:p w14:paraId="20E9F6DE" w14:textId="77777777" w:rsidR="002C0425" w:rsidRPr="00C714B2" w:rsidRDefault="002C0425" w:rsidP="002C0425">
      <w:pPr>
        <w:pStyle w:val="Heading2"/>
      </w:pPr>
      <w:bookmarkStart w:id="29" w:name="_Toc508536132"/>
      <w:r>
        <w:t>Evaluation</w:t>
      </w:r>
      <w:bookmarkEnd w:id="29"/>
    </w:p>
    <w:p w14:paraId="4AB06ABB" w14:textId="77777777" w:rsidR="002C0425" w:rsidRPr="00307671" w:rsidRDefault="002C0425" w:rsidP="002C0425">
      <w:pPr>
        <w:pStyle w:val="Text"/>
      </w:pPr>
      <w:r w:rsidRPr="00307671">
        <w:t xml:space="preserve">At each </w:t>
      </w:r>
      <w:r>
        <w:t>milestone report</w:t>
      </w:r>
      <w:r w:rsidRPr="00307671">
        <w:t xml:space="preserve">, communications achievements </w:t>
      </w:r>
      <w:r>
        <w:t>should</w:t>
      </w:r>
      <w:r w:rsidRPr="00307671">
        <w:t xml:space="preserve"> be reviewed, with any communications gaps identified. Opportunities for the next six months </w:t>
      </w:r>
      <w:r>
        <w:t>should be updated in the Communication Strategy.</w:t>
      </w:r>
      <w:r w:rsidRPr="00307671">
        <w:t xml:space="preserve"> </w:t>
      </w:r>
    </w:p>
    <w:p w14:paraId="6CFB57BB" w14:textId="77777777" w:rsidR="002C0425" w:rsidRDefault="002C0425" w:rsidP="002C0425">
      <w:pPr>
        <w:pStyle w:val="Text"/>
        <w:rPr>
          <w:color w:val="A6A6A6" w:themeColor="background1" w:themeShade="A6"/>
        </w:rPr>
      </w:pPr>
      <w:r w:rsidRPr="00307671">
        <w:t xml:space="preserve">Media coverage reports, and other communications updates, </w:t>
      </w:r>
      <w:r>
        <w:t>should be</w:t>
      </w:r>
      <w:r w:rsidRPr="00307671">
        <w:t xml:space="preserve"> provided to Hort Innovation </w:t>
      </w:r>
      <w:r>
        <w:t>as part of milestone reporting.</w:t>
      </w:r>
    </w:p>
    <w:p w14:paraId="01618BEF" w14:textId="77777777" w:rsidR="002C0425" w:rsidRPr="00CD6B8E" w:rsidRDefault="002C0425" w:rsidP="002C0425">
      <w:pPr>
        <w:pStyle w:val="Text"/>
        <w:rPr>
          <w:rFonts w:ascii="Arial" w:hAnsi="Arial" w:cs="Arial"/>
        </w:rPr>
      </w:pPr>
      <w:r w:rsidRPr="00CD6B8E">
        <w:t>NOTE: This should be considered as part of project monitoring and evaluation.</w:t>
      </w:r>
    </w:p>
    <w:p w14:paraId="164211FD" w14:textId="77777777" w:rsidR="002C0425" w:rsidRPr="00D203C1" w:rsidRDefault="002C0425" w:rsidP="002C0425">
      <w:pPr>
        <w:pStyle w:val="Text"/>
        <w:rPr>
          <w:rFonts w:ascii="Arial" w:hAnsi="Arial" w:cs="Arial"/>
          <w:sz w:val="32"/>
          <w:szCs w:val="28"/>
        </w:rPr>
      </w:pPr>
      <w:r w:rsidRPr="00D203C1">
        <w:rPr>
          <w:rFonts w:ascii="Arial" w:hAnsi="Arial" w:cs="Arial"/>
        </w:rPr>
        <w:br w:type="page"/>
      </w:r>
    </w:p>
    <w:p w14:paraId="7FB8D94B" w14:textId="77777777" w:rsidR="002C0425" w:rsidRPr="00B02378" w:rsidRDefault="002C0425" w:rsidP="002C0425">
      <w:pPr>
        <w:pStyle w:val="Heading2"/>
        <w:spacing w:after="240"/>
      </w:pPr>
      <w:bookmarkStart w:id="30" w:name="_Toc497947239"/>
      <w:bookmarkStart w:id="31" w:name="_Toc97564022"/>
      <w:bookmarkStart w:id="32" w:name="_Toc508536133"/>
      <w:r>
        <w:lastRenderedPageBreak/>
        <w:t>Appendix 1 – K</w:t>
      </w:r>
      <w:bookmarkEnd w:id="30"/>
      <w:bookmarkEnd w:id="31"/>
      <w:r>
        <w:t>ey contacts</w:t>
      </w:r>
      <w:bookmarkEnd w:id="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3355"/>
        <w:gridCol w:w="3402"/>
        <w:gridCol w:w="1559"/>
      </w:tblGrid>
      <w:tr w:rsidR="002C0425" w:rsidRPr="00B02378" w14:paraId="76820E5F" w14:textId="77777777" w:rsidTr="0080074D">
        <w:tc>
          <w:tcPr>
            <w:tcW w:w="1465" w:type="dxa"/>
            <w:shd w:val="clear" w:color="auto" w:fill="00797B" w:themeFill="accent3"/>
            <w:vAlign w:val="center"/>
          </w:tcPr>
          <w:p w14:paraId="71751B66" w14:textId="77777777" w:rsidR="002C0425" w:rsidRPr="002C0425" w:rsidRDefault="002C0425" w:rsidP="002C0425">
            <w:pPr>
              <w:pStyle w:val="Tabletex"/>
              <w:spacing w:beforeLines="60" w:before="144" w:afterLines="60" w:after="144"/>
              <w:rPr>
                <w:rFonts w:ascii="Calibri" w:hAnsi="Calibri" w:cs="Calibri"/>
                <w:b/>
                <w:color w:val="FFFFFF" w:themeColor="background1"/>
              </w:rPr>
            </w:pPr>
            <w:r w:rsidRPr="002C0425">
              <w:rPr>
                <w:rFonts w:ascii="Calibri" w:hAnsi="Calibri" w:cs="Calibri"/>
                <w:b/>
                <w:color w:val="FFFFFF" w:themeColor="background1"/>
              </w:rPr>
              <w:t xml:space="preserve">Organisation </w:t>
            </w:r>
          </w:p>
        </w:tc>
        <w:tc>
          <w:tcPr>
            <w:tcW w:w="3355" w:type="dxa"/>
            <w:shd w:val="clear" w:color="auto" w:fill="00797B" w:themeFill="accent3"/>
            <w:vAlign w:val="center"/>
          </w:tcPr>
          <w:p w14:paraId="34A9181C" w14:textId="77777777" w:rsidR="002C0425" w:rsidRPr="002C0425" w:rsidRDefault="002C0425" w:rsidP="002C0425">
            <w:pPr>
              <w:pStyle w:val="Tabletex"/>
              <w:spacing w:beforeLines="60" w:before="144" w:afterLines="60" w:after="144"/>
              <w:rPr>
                <w:rFonts w:ascii="Calibri" w:hAnsi="Calibri" w:cs="Calibri"/>
                <w:b/>
                <w:color w:val="FFFFFF" w:themeColor="background1"/>
              </w:rPr>
            </w:pPr>
            <w:r w:rsidRPr="002C0425">
              <w:rPr>
                <w:rFonts w:ascii="Calibri" w:hAnsi="Calibri" w:cs="Calibri"/>
                <w:b/>
                <w:color w:val="FFFFFF" w:themeColor="background1"/>
              </w:rPr>
              <w:t>Who – project contacts (primary and secondary)</w:t>
            </w:r>
          </w:p>
        </w:tc>
        <w:tc>
          <w:tcPr>
            <w:tcW w:w="3402" w:type="dxa"/>
            <w:shd w:val="clear" w:color="auto" w:fill="00797B" w:themeFill="accent3"/>
            <w:vAlign w:val="center"/>
          </w:tcPr>
          <w:p w14:paraId="560EADFB" w14:textId="77777777" w:rsidR="002C0425" w:rsidRPr="002C0425" w:rsidRDefault="002C0425" w:rsidP="002C0425">
            <w:pPr>
              <w:pStyle w:val="Tabletex"/>
              <w:spacing w:beforeLines="60" w:before="144" w:afterLines="60" w:after="144"/>
              <w:rPr>
                <w:rFonts w:ascii="Calibri" w:hAnsi="Calibri" w:cs="Calibri"/>
                <w:b/>
                <w:color w:val="FFFFFF" w:themeColor="background1"/>
              </w:rPr>
            </w:pPr>
            <w:r w:rsidRPr="002C0425">
              <w:rPr>
                <w:rFonts w:ascii="Calibri" w:hAnsi="Calibri" w:cs="Calibri"/>
                <w:b/>
                <w:color w:val="FFFFFF" w:themeColor="background1"/>
              </w:rPr>
              <w:t xml:space="preserve">Communications contact </w:t>
            </w:r>
          </w:p>
        </w:tc>
        <w:tc>
          <w:tcPr>
            <w:tcW w:w="1559" w:type="dxa"/>
            <w:shd w:val="clear" w:color="auto" w:fill="00797B" w:themeFill="accent3"/>
            <w:vAlign w:val="center"/>
          </w:tcPr>
          <w:p w14:paraId="0C355EC9" w14:textId="77777777" w:rsidR="002C0425" w:rsidRPr="002C0425" w:rsidRDefault="002C0425" w:rsidP="002C0425">
            <w:pPr>
              <w:pStyle w:val="Tabletex"/>
              <w:spacing w:beforeLines="60" w:before="144" w:afterLines="60" w:after="144"/>
              <w:rPr>
                <w:rFonts w:ascii="Calibri" w:hAnsi="Calibri" w:cs="Calibri"/>
                <w:b/>
                <w:color w:val="FFFFFF" w:themeColor="background1"/>
              </w:rPr>
            </w:pPr>
            <w:r w:rsidRPr="002C0425">
              <w:rPr>
                <w:rFonts w:ascii="Calibri" w:hAnsi="Calibri" w:cs="Calibri"/>
                <w:b/>
                <w:color w:val="FFFFFF" w:themeColor="background1"/>
              </w:rPr>
              <w:t>Media spokesperson/ Nominated media spokesperson</w:t>
            </w:r>
          </w:p>
        </w:tc>
      </w:tr>
      <w:tr w:rsidR="002C0425" w:rsidRPr="00B02378" w14:paraId="7B5FEE5A" w14:textId="77777777" w:rsidTr="0080074D">
        <w:tc>
          <w:tcPr>
            <w:tcW w:w="1465" w:type="dxa"/>
          </w:tcPr>
          <w:p w14:paraId="766E4C0B" w14:textId="77777777" w:rsidR="002C0425" w:rsidRPr="002C0425" w:rsidRDefault="002C0425" w:rsidP="002C0425">
            <w:pPr>
              <w:pStyle w:val="Tabletex"/>
              <w:spacing w:beforeLines="60" w:before="144" w:afterLines="60" w:after="144"/>
              <w:rPr>
                <w:rFonts w:ascii="Calibri" w:hAnsi="Calibri" w:cs="Calibri"/>
              </w:rPr>
            </w:pPr>
            <w:r w:rsidRPr="002C0425">
              <w:rPr>
                <w:rFonts w:ascii="Calibri" w:hAnsi="Calibri" w:cs="Calibri"/>
              </w:rPr>
              <w:t>Hort Innovation</w:t>
            </w:r>
          </w:p>
        </w:tc>
        <w:tc>
          <w:tcPr>
            <w:tcW w:w="3355" w:type="dxa"/>
          </w:tcPr>
          <w:p w14:paraId="006833D1" w14:textId="77777777" w:rsidR="002C0425" w:rsidRPr="002C0425" w:rsidRDefault="002C0425" w:rsidP="002C0425">
            <w:pPr>
              <w:pStyle w:val="Tabletex"/>
              <w:spacing w:beforeLines="60" w:before="144" w:afterLines="60" w:after="144"/>
              <w:rPr>
                <w:rFonts w:ascii="Calibri" w:hAnsi="Calibri" w:cs="Calibri"/>
                <w:b/>
              </w:rPr>
            </w:pPr>
            <w:r w:rsidRPr="002C0425">
              <w:rPr>
                <w:rFonts w:ascii="Calibri" w:hAnsi="Calibri" w:cs="Calibri"/>
                <w:b/>
              </w:rPr>
              <w:t>Primary: X</w:t>
            </w:r>
          </w:p>
          <w:p w14:paraId="3898891B" w14:textId="77777777" w:rsidR="002C0425" w:rsidRPr="002C0425" w:rsidRDefault="002C0425" w:rsidP="002C0425">
            <w:pPr>
              <w:pStyle w:val="tabletext0"/>
              <w:spacing w:beforeLines="60" w:before="144" w:afterLines="60" w:after="144" w:line="240" w:lineRule="auto"/>
              <w:jc w:val="left"/>
              <w:rPr>
                <w:rFonts w:ascii="Calibri" w:hAnsi="Calibri" w:cs="Calibri"/>
                <w:lang w:val="en-AU"/>
              </w:rPr>
            </w:pPr>
          </w:p>
          <w:p w14:paraId="4ED0A2C8" w14:textId="77777777" w:rsidR="002C0425" w:rsidRPr="002C0425" w:rsidRDefault="002C0425" w:rsidP="002C0425">
            <w:pPr>
              <w:pStyle w:val="tabletext0"/>
              <w:spacing w:beforeLines="60" w:before="144" w:afterLines="60" w:after="144" w:line="240" w:lineRule="auto"/>
              <w:jc w:val="left"/>
              <w:rPr>
                <w:rFonts w:ascii="Calibri" w:hAnsi="Calibri" w:cs="Calibri"/>
                <w:lang w:val="en-AU"/>
              </w:rPr>
            </w:pPr>
          </w:p>
          <w:p w14:paraId="3501AFF1" w14:textId="77777777" w:rsidR="002C0425" w:rsidRPr="002C0425" w:rsidRDefault="002C0425" w:rsidP="002C0425">
            <w:pPr>
              <w:pStyle w:val="Tabletex"/>
              <w:spacing w:beforeLines="60" w:before="144" w:afterLines="60" w:after="144"/>
              <w:rPr>
                <w:rFonts w:ascii="Calibri" w:hAnsi="Calibri" w:cs="Calibri"/>
                <w:b/>
              </w:rPr>
            </w:pPr>
            <w:r w:rsidRPr="002C0425">
              <w:rPr>
                <w:rFonts w:ascii="Calibri" w:hAnsi="Calibri" w:cs="Calibri"/>
                <w:b/>
              </w:rPr>
              <w:t>Secondary: X</w:t>
            </w:r>
          </w:p>
        </w:tc>
        <w:tc>
          <w:tcPr>
            <w:tcW w:w="3402" w:type="dxa"/>
          </w:tcPr>
          <w:p w14:paraId="2EE6C68F" w14:textId="173875AB" w:rsidR="002C0425" w:rsidRPr="002C0425" w:rsidRDefault="002C0425" w:rsidP="002C0425">
            <w:pPr>
              <w:spacing w:beforeLines="60" w:before="144" w:afterLines="60" w:after="144"/>
              <w:rPr>
                <w:rFonts w:eastAsiaTheme="minorEastAsia" w:cs="Calibri"/>
                <w:lang w:val="en-AU"/>
              </w:rPr>
            </w:pPr>
            <w:r w:rsidRPr="002C0425">
              <w:rPr>
                <w:rFonts w:eastAsiaTheme="minorEastAsia" w:cs="Calibri"/>
                <w:lang w:val="en-AU"/>
              </w:rPr>
              <w:t>&lt;</w:t>
            </w:r>
            <w:proofErr w:type="spellStart"/>
            <w:r w:rsidRPr="002C0425">
              <w:rPr>
                <w:rFonts w:eastAsiaTheme="minorEastAsia" w:cs="Calibri"/>
                <w:lang w:val="en-AU"/>
              </w:rPr>
              <w:t>Eg.</w:t>
            </w:r>
            <w:proofErr w:type="spellEnd"/>
            <w:r>
              <w:rPr>
                <w:rFonts w:eastAsiaTheme="minorEastAsia" w:cs="Calibri"/>
                <w:lang w:val="en-AU"/>
              </w:rPr>
              <w:t>,</w:t>
            </w:r>
            <w:r w:rsidRPr="002C0425">
              <w:rPr>
                <w:rFonts w:eastAsiaTheme="minorEastAsia" w:cs="Calibri"/>
                <w:lang w:val="en-AU"/>
              </w:rPr>
              <w:t xml:space="preserve"> Kelly Vorst-Parkes</w:t>
            </w:r>
            <w:r w:rsidRPr="002C0425">
              <w:rPr>
                <w:rFonts w:eastAsiaTheme="minorEastAsia" w:cs="Calibri"/>
                <w:lang w:val="en-AU"/>
              </w:rPr>
              <w:br/>
            </w:r>
            <w:r>
              <w:rPr>
                <w:rFonts w:eastAsiaTheme="minorEastAsia" w:cs="Calibri"/>
                <w:lang w:val="en-AU"/>
              </w:rPr>
              <w:t>Head of Communications</w:t>
            </w:r>
            <w:r w:rsidRPr="002C0425">
              <w:rPr>
                <w:rFonts w:eastAsiaTheme="minorEastAsia" w:cs="Calibri"/>
                <w:lang w:val="en-AU"/>
              </w:rPr>
              <w:br/>
              <w:t>Ph: +612 8295 2344</w:t>
            </w:r>
            <w:r w:rsidRPr="002C0425">
              <w:rPr>
                <w:rFonts w:eastAsiaTheme="minorEastAsia" w:cs="Calibri"/>
                <w:lang w:val="en-AU"/>
              </w:rPr>
              <w:br/>
              <w:t>Mob: +61 427 142 537</w:t>
            </w:r>
            <w:r w:rsidRPr="002C0425">
              <w:rPr>
                <w:rFonts w:eastAsiaTheme="minorEastAsia" w:cs="Calibri"/>
                <w:lang w:val="en-AU"/>
              </w:rPr>
              <w:br/>
              <w:t xml:space="preserve">Email: </w:t>
            </w:r>
            <w:hyperlink r:id="rId21" w:history="1">
              <w:r w:rsidRPr="002C0425">
                <w:rPr>
                  <w:rFonts w:eastAsiaTheme="minorEastAsia" w:cs="Calibri"/>
                  <w:color w:val="8EBE3F" w:themeColor="accent4"/>
                  <w:u w:val="single"/>
                  <w:lang w:val="en-AU"/>
                </w:rPr>
                <w:t>kelly.vorst-parkes@horticulture.com.au</w:t>
              </w:r>
            </w:hyperlink>
            <w:r w:rsidRPr="002C0425">
              <w:rPr>
                <w:rFonts w:eastAsiaTheme="minorEastAsia" w:cs="Calibri"/>
                <w:lang w:val="en-AU"/>
              </w:rPr>
              <w:t xml:space="preserve"> &gt;</w:t>
            </w:r>
          </w:p>
        </w:tc>
        <w:tc>
          <w:tcPr>
            <w:tcW w:w="1559" w:type="dxa"/>
          </w:tcPr>
          <w:p w14:paraId="665C3B68" w14:textId="77777777" w:rsidR="002C0425" w:rsidRPr="002C0425" w:rsidRDefault="002C0425" w:rsidP="002C0425">
            <w:pPr>
              <w:pStyle w:val="Tabletex"/>
              <w:spacing w:beforeLines="60" w:before="144" w:afterLines="60" w:after="144"/>
              <w:rPr>
                <w:rFonts w:ascii="Calibri" w:hAnsi="Calibri" w:cs="Calibri"/>
              </w:rPr>
            </w:pPr>
            <w:r w:rsidRPr="002C0425">
              <w:rPr>
                <w:rFonts w:ascii="Calibri" w:hAnsi="Calibri" w:cs="Calibri"/>
              </w:rPr>
              <w:t xml:space="preserve">X </w:t>
            </w:r>
          </w:p>
        </w:tc>
      </w:tr>
      <w:tr w:rsidR="002C0425" w:rsidRPr="00B02378" w14:paraId="0F8EB48F" w14:textId="77777777" w:rsidTr="0080074D">
        <w:tc>
          <w:tcPr>
            <w:tcW w:w="1465" w:type="dxa"/>
          </w:tcPr>
          <w:p w14:paraId="2A47F047" w14:textId="77777777" w:rsidR="002C0425" w:rsidRPr="002C0425" w:rsidRDefault="002C0425" w:rsidP="002C0425">
            <w:pPr>
              <w:pStyle w:val="Tabletex"/>
              <w:spacing w:beforeLines="60" w:before="144" w:afterLines="60" w:after="144"/>
              <w:rPr>
                <w:rFonts w:ascii="Calibri" w:hAnsi="Calibri" w:cs="Calibri"/>
              </w:rPr>
            </w:pPr>
          </w:p>
        </w:tc>
        <w:tc>
          <w:tcPr>
            <w:tcW w:w="3355" w:type="dxa"/>
          </w:tcPr>
          <w:p w14:paraId="24D997C1" w14:textId="77777777" w:rsidR="002C0425" w:rsidRPr="002C0425" w:rsidRDefault="002C0425" w:rsidP="002C0425">
            <w:pPr>
              <w:pStyle w:val="Tabletex"/>
              <w:spacing w:beforeLines="60" w:before="144" w:afterLines="60" w:after="144"/>
              <w:rPr>
                <w:rFonts w:ascii="Calibri" w:hAnsi="Calibri" w:cs="Calibri"/>
                <w:b/>
              </w:rPr>
            </w:pPr>
          </w:p>
        </w:tc>
        <w:tc>
          <w:tcPr>
            <w:tcW w:w="3402" w:type="dxa"/>
          </w:tcPr>
          <w:p w14:paraId="4A9F9749" w14:textId="77777777" w:rsidR="002C0425" w:rsidRPr="002C0425" w:rsidRDefault="002C0425" w:rsidP="002C0425">
            <w:pPr>
              <w:pStyle w:val="Tabletex"/>
              <w:spacing w:beforeLines="60" w:before="144" w:afterLines="60" w:after="144"/>
              <w:rPr>
                <w:rFonts w:ascii="Calibri" w:hAnsi="Calibri" w:cs="Calibri"/>
              </w:rPr>
            </w:pPr>
          </w:p>
        </w:tc>
        <w:tc>
          <w:tcPr>
            <w:tcW w:w="1559" w:type="dxa"/>
          </w:tcPr>
          <w:p w14:paraId="677BB2FE" w14:textId="77777777" w:rsidR="002C0425" w:rsidRPr="002C0425" w:rsidRDefault="002C0425" w:rsidP="002C0425">
            <w:pPr>
              <w:pStyle w:val="Tabletex"/>
              <w:spacing w:beforeLines="60" w:before="144" w:afterLines="60" w:after="144"/>
              <w:rPr>
                <w:rFonts w:ascii="Calibri" w:hAnsi="Calibri" w:cs="Calibri"/>
              </w:rPr>
            </w:pPr>
          </w:p>
        </w:tc>
      </w:tr>
      <w:tr w:rsidR="002C0425" w:rsidRPr="00B02378" w14:paraId="535A5E1F" w14:textId="77777777" w:rsidTr="0080074D">
        <w:tc>
          <w:tcPr>
            <w:tcW w:w="1465" w:type="dxa"/>
          </w:tcPr>
          <w:p w14:paraId="70B19635" w14:textId="77777777" w:rsidR="002C0425" w:rsidRPr="002C0425" w:rsidRDefault="002C0425" w:rsidP="002C0425">
            <w:pPr>
              <w:pStyle w:val="Tabletex"/>
              <w:spacing w:beforeLines="60" w:before="144" w:afterLines="60" w:after="144"/>
              <w:rPr>
                <w:rFonts w:ascii="Calibri" w:hAnsi="Calibri" w:cs="Calibri"/>
              </w:rPr>
            </w:pPr>
          </w:p>
        </w:tc>
        <w:tc>
          <w:tcPr>
            <w:tcW w:w="3355" w:type="dxa"/>
          </w:tcPr>
          <w:p w14:paraId="67DC5B4C" w14:textId="77777777" w:rsidR="002C0425" w:rsidRPr="002C0425" w:rsidRDefault="002C0425" w:rsidP="002C0425">
            <w:pPr>
              <w:pStyle w:val="Tabletex"/>
              <w:spacing w:beforeLines="60" w:before="144" w:afterLines="60" w:after="144"/>
              <w:rPr>
                <w:rFonts w:ascii="Calibri" w:hAnsi="Calibri" w:cs="Calibri"/>
                <w:b/>
              </w:rPr>
            </w:pPr>
          </w:p>
        </w:tc>
        <w:tc>
          <w:tcPr>
            <w:tcW w:w="3402" w:type="dxa"/>
          </w:tcPr>
          <w:p w14:paraId="0BA7701E" w14:textId="77777777" w:rsidR="002C0425" w:rsidRPr="002C0425" w:rsidRDefault="002C0425" w:rsidP="002C0425">
            <w:pPr>
              <w:pStyle w:val="Tabletex"/>
              <w:spacing w:beforeLines="60" w:before="144" w:afterLines="60" w:after="144"/>
              <w:rPr>
                <w:rFonts w:ascii="Calibri" w:hAnsi="Calibri" w:cs="Calibri"/>
              </w:rPr>
            </w:pPr>
          </w:p>
        </w:tc>
        <w:tc>
          <w:tcPr>
            <w:tcW w:w="1559" w:type="dxa"/>
          </w:tcPr>
          <w:p w14:paraId="3184EBE4" w14:textId="77777777" w:rsidR="002C0425" w:rsidRPr="002C0425" w:rsidRDefault="002C0425" w:rsidP="002C0425">
            <w:pPr>
              <w:pStyle w:val="Tabletex"/>
              <w:spacing w:beforeLines="60" w:before="144" w:afterLines="60" w:after="144"/>
              <w:rPr>
                <w:rFonts w:ascii="Calibri" w:hAnsi="Calibri" w:cs="Calibri"/>
              </w:rPr>
            </w:pPr>
          </w:p>
        </w:tc>
      </w:tr>
    </w:tbl>
    <w:p w14:paraId="4CD9B25D" w14:textId="77777777" w:rsidR="002C0425" w:rsidRDefault="002C0425" w:rsidP="002C0425">
      <w:pPr>
        <w:widowControl/>
        <w:spacing w:after="200" w:line="276" w:lineRule="auto"/>
        <w:rPr>
          <w:rFonts w:eastAsiaTheme="majorEastAsia" w:cstheme="majorBidi"/>
          <w:b/>
          <w:bCs/>
          <w:color w:val="8EBE3F"/>
          <w:sz w:val="32"/>
          <w:szCs w:val="36"/>
        </w:rPr>
      </w:pPr>
      <w:r>
        <w:br w:type="page"/>
      </w:r>
    </w:p>
    <w:p w14:paraId="569C713A" w14:textId="77777777" w:rsidR="002C0425" w:rsidRPr="00B02378" w:rsidRDefault="002C0425" w:rsidP="002C0425">
      <w:pPr>
        <w:pStyle w:val="Heading2"/>
        <w:spacing w:after="240"/>
      </w:pPr>
      <w:bookmarkStart w:id="33" w:name="_Toc508536134"/>
      <w:r>
        <w:lastRenderedPageBreak/>
        <w:t>Appendix 2 – Grower advocates</w:t>
      </w:r>
      <w:bookmarkEnd w:id="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3355"/>
        <w:gridCol w:w="2551"/>
        <w:gridCol w:w="2410"/>
      </w:tblGrid>
      <w:tr w:rsidR="002C0425" w:rsidRPr="00B02378" w14:paraId="1B142320" w14:textId="77777777" w:rsidTr="0080074D">
        <w:tc>
          <w:tcPr>
            <w:tcW w:w="1465" w:type="dxa"/>
            <w:shd w:val="clear" w:color="auto" w:fill="00797B" w:themeFill="accent3"/>
            <w:vAlign w:val="center"/>
          </w:tcPr>
          <w:p w14:paraId="4AB096EF" w14:textId="77777777" w:rsidR="002C0425" w:rsidRPr="002C0425" w:rsidRDefault="002C0425" w:rsidP="002C0425">
            <w:pPr>
              <w:pStyle w:val="Tabletex"/>
              <w:spacing w:beforeLines="60" w:before="144" w:afterLines="60" w:after="144"/>
              <w:rPr>
                <w:rFonts w:ascii="Calibri" w:hAnsi="Calibri" w:cs="Calibri"/>
                <w:b/>
                <w:color w:val="FFFFFF" w:themeColor="background1"/>
              </w:rPr>
            </w:pPr>
            <w:r w:rsidRPr="002C0425">
              <w:rPr>
                <w:rFonts w:ascii="Calibri" w:hAnsi="Calibri" w:cs="Calibri"/>
                <w:b/>
                <w:color w:val="FFFFFF" w:themeColor="background1"/>
              </w:rPr>
              <w:t xml:space="preserve">Industry </w:t>
            </w:r>
          </w:p>
        </w:tc>
        <w:tc>
          <w:tcPr>
            <w:tcW w:w="3355" w:type="dxa"/>
            <w:shd w:val="clear" w:color="auto" w:fill="00797B" w:themeFill="accent3"/>
            <w:vAlign w:val="center"/>
          </w:tcPr>
          <w:p w14:paraId="739B38FF" w14:textId="77777777" w:rsidR="002C0425" w:rsidRPr="002C0425" w:rsidRDefault="002C0425" w:rsidP="002C0425">
            <w:pPr>
              <w:pStyle w:val="Tabletex"/>
              <w:spacing w:beforeLines="60" w:before="144" w:afterLines="60" w:after="144"/>
              <w:rPr>
                <w:rFonts w:ascii="Calibri" w:hAnsi="Calibri" w:cs="Calibri"/>
                <w:b/>
                <w:color w:val="FFFFFF" w:themeColor="background1"/>
              </w:rPr>
            </w:pPr>
            <w:r w:rsidRPr="002C0425">
              <w:rPr>
                <w:rFonts w:ascii="Calibri" w:hAnsi="Calibri" w:cs="Calibri"/>
                <w:b/>
                <w:color w:val="FFFFFF" w:themeColor="background1"/>
              </w:rPr>
              <w:t>Name, role, business name</w:t>
            </w:r>
          </w:p>
        </w:tc>
        <w:tc>
          <w:tcPr>
            <w:tcW w:w="2551" w:type="dxa"/>
            <w:shd w:val="clear" w:color="auto" w:fill="00797B" w:themeFill="accent3"/>
            <w:vAlign w:val="center"/>
          </w:tcPr>
          <w:p w14:paraId="24E6773D" w14:textId="77777777" w:rsidR="002C0425" w:rsidRPr="002C0425" w:rsidRDefault="002C0425" w:rsidP="002C0425">
            <w:pPr>
              <w:pStyle w:val="Tabletex"/>
              <w:spacing w:beforeLines="60" w:before="144" w:afterLines="60" w:after="144"/>
              <w:rPr>
                <w:rFonts w:ascii="Calibri" w:hAnsi="Calibri" w:cs="Calibri"/>
                <w:b/>
                <w:color w:val="FFFFFF" w:themeColor="background1"/>
              </w:rPr>
            </w:pPr>
            <w:r w:rsidRPr="002C0425">
              <w:rPr>
                <w:rFonts w:ascii="Calibri" w:hAnsi="Calibri" w:cs="Calibri"/>
                <w:b/>
                <w:color w:val="FFFFFF" w:themeColor="background1"/>
              </w:rPr>
              <w:t>Location</w:t>
            </w:r>
          </w:p>
        </w:tc>
        <w:tc>
          <w:tcPr>
            <w:tcW w:w="2410" w:type="dxa"/>
            <w:shd w:val="clear" w:color="auto" w:fill="00797B" w:themeFill="accent3"/>
            <w:vAlign w:val="center"/>
          </w:tcPr>
          <w:p w14:paraId="38792884" w14:textId="77777777" w:rsidR="002C0425" w:rsidRPr="002C0425" w:rsidRDefault="002C0425" w:rsidP="002C0425">
            <w:pPr>
              <w:pStyle w:val="Tabletex"/>
              <w:spacing w:beforeLines="60" w:before="144" w:afterLines="60" w:after="144"/>
              <w:rPr>
                <w:rFonts w:ascii="Calibri" w:hAnsi="Calibri" w:cs="Calibri"/>
                <w:b/>
                <w:color w:val="FFFFFF" w:themeColor="background1"/>
              </w:rPr>
            </w:pPr>
            <w:r w:rsidRPr="002C0425">
              <w:rPr>
                <w:rFonts w:ascii="Calibri" w:hAnsi="Calibri" w:cs="Calibri"/>
                <w:b/>
                <w:color w:val="FFFFFF" w:themeColor="background1"/>
              </w:rPr>
              <w:t>Contact details</w:t>
            </w:r>
          </w:p>
        </w:tc>
      </w:tr>
      <w:tr w:rsidR="002C0425" w:rsidRPr="00B02378" w14:paraId="0524776B" w14:textId="77777777" w:rsidTr="0080074D">
        <w:tc>
          <w:tcPr>
            <w:tcW w:w="1465" w:type="dxa"/>
          </w:tcPr>
          <w:p w14:paraId="6E944DED" w14:textId="77777777" w:rsidR="002C0425" w:rsidRPr="002C0425" w:rsidRDefault="002C0425" w:rsidP="002C0425">
            <w:pPr>
              <w:pStyle w:val="Tabletex"/>
              <w:spacing w:beforeLines="60" w:before="144" w:afterLines="60" w:after="144"/>
              <w:rPr>
                <w:rFonts w:ascii="Calibri" w:hAnsi="Calibri" w:cs="Calibri"/>
              </w:rPr>
            </w:pPr>
          </w:p>
        </w:tc>
        <w:tc>
          <w:tcPr>
            <w:tcW w:w="3355" w:type="dxa"/>
          </w:tcPr>
          <w:p w14:paraId="4A7E6BFE" w14:textId="77777777" w:rsidR="002C0425" w:rsidRPr="002C0425" w:rsidRDefault="002C0425" w:rsidP="002C0425">
            <w:pPr>
              <w:pStyle w:val="Tabletex"/>
              <w:spacing w:beforeLines="60" w:before="144" w:afterLines="60" w:after="144"/>
              <w:rPr>
                <w:rFonts w:ascii="Calibri" w:hAnsi="Calibri" w:cs="Calibri"/>
                <w:b/>
              </w:rPr>
            </w:pPr>
            <w:r w:rsidRPr="002C0425">
              <w:rPr>
                <w:rFonts w:ascii="Calibri" w:hAnsi="Calibri" w:cs="Calibri"/>
                <w:b/>
              </w:rPr>
              <w:t xml:space="preserve"> </w:t>
            </w:r>
          </w:p>
        </w:tc>
        <w:tc>
          <w:tcPr>
            <w:tcW w:w="2551" w:type="dxa"/>
          </w:tcPr>
          <w:p w14:paraId="6F01C284" w14:textId="19CE542E" w:rsidR="002C0425" w:rsidRPr="002C0425" w:rsidRDefault="002C0425" w:rsidP="002C0425">
            <w:pPr>
              <w:pStyle w:val="Tabletex"/>
              <w:spacing w:beforeLines="60" w:before="144" w:afterLines="60" w:after="144"/>
              <w:rPr>
                <w:rFonts w:ascii="Calibri" w:hAnsi="Calibri" w:cs="Calibri"/>
              </w:rPr>
            </w:pPr>
            <w:r w:rsidRPr="002C0425">
              <w:rPr>
                <w:rFonts w:ascii="Calibri" w:hAnsi="Calibri" w:cs="Calibri"/>
              </w:rPr>
              <w:t xml:space="preserve">&lt;Insert region, suburb, state/territory &gt; </w:t>
            </w:r>
          </w:p>
        </w:tc>
        <w:tc>
          <w:tcPr>
            <w:tcW w:w="2410" w:type="dxa"/>
          </w:tcPr>
          <w:p w14:paraId="31903A97" w14:textId="77777777" w:rsidR="002C0425" w:rsidRPr="002C0425" w:rsidRDefault="002C0425" w:rsidP="002C0425">
            <w:pPr>
              <w:pStyle w:val="Tabletex"/>
              <w:spacing w:beforeLines="60" w:before="144" w:afterLines="60" w:after="144"/>
              <w:rPr>
                <w:rFonts w:ascii="Calibri" w:hAnsi="Calibri" w:cs="Calibri"/>
              </w:rPr>
            </w:pPr>
            <w:r w:rsidRPr="002C0425">
              <w:rPr>
                <w:rFonts w:ascii="Calibri" w:hAnsi="Calibri" w:cs="Calibri"/>
              </w:rPr>
              <w:t>&lt; Insert email address, phone number &gt;</w:t>
            </w:r>
          </w:p>
        </w:tc>
      </w:tr>
      <w:tr w:rsidR="002C0425" w:rsidRPr="00B02378" w14:paraId="790EB45D" w14:textId="77777777" w:rsidTr="0080074D">
        <w:tc>
          <w:tcPr>
            <w:tcW w:w="1465" w:type="dxa"/>
          </w:tcPr>
          <w:p w14:paraId="6305FF10" w14:textId="77777777" w:rsidR="002C0425" w:rsidRPr="002C0425" w:rsidRDefault="002C0425" w:rsidP="002C0425">
            <w:pPr>
              <w:pStyle w:val="Tabletex"/>
              <w:spacing w:beforeLines="60" w:before="144" w:afterLines="60" w:after="144"/>
              <w:rPr>
                <w:rFonts w:ascii="Calibri" w:hAnsi="Calibri" w:cs="Calibri"/>
              </w:rPr>
            </w:pPr>
          </w:p>
        </w:tc>
        <w:tc>
          <w:tcPr>
            <w:tcW w:w="3355" w:type="dxa"/>
          </w:tcPr>
          <w:p w14:paraId="7816F5AE" w14:textId="77777777" w:rsidR="002C0425" w:rsidRPr="002C0425" w:rsidRDefault="002C0425" w:rsidP="002C0425">
            <w:pPr>
              <w:pStyle w:val="Tabletex"/>
              <w:spacing w:beforeLines="60" w:before="144" w:afterLines="60" w:after="144"/>
              <w:rPr>
                <w:rFonts w:ascii="Calibri" w:hAnsi="Calibri" w:cs="Calibri"/>
                <w:b/>
              </w:rPr>
            </w:pPr>
          </w:p>
        </w:tc>
        <w:tc>
          <w:tcPr>
            <w:tcW w:w="2551" w:type="dxa"/>
          </w:tcPr>
          <w:p w14:paraId="23DC117E" w14:textId="77777777" w:rsidR="002C0425" w:rsidRPr="002C0425" w:rsidRDefault="002C0425" w:rsidP="002C0425">
            <w:pPr>
              <w:pStyle w:val="Tabletex"/>
              <w:spacing w:beforeLines="60" w:before="144" w:afterLines="60" w:after="144"/>
              <w:rPr>
                <w:rFonts w:ascii="Calibri" w:hAnsi="Calibri" w:cs="Calibri"/>
              </w:rPr>
            </w:pPr>
          </w:p>
        </w:tc>
        <w:tc>
          <w:tcPr>
            <w:tcW w:w="2410" w:type="dxa"/>
          </w:tcPr>
          <w:p w14:paraId="4C97DD39" w14:textId="77777777" w:rsidR="002C0425" w:rsidRPr="002C0425" w:rsidRDefault="002C0425" w:rsidP="002C0425">
            <w:pPr>
              <w:pStyle w:val="Tabletex"/>
              <w:spacing w:beforeLines="60" w:before="144" w:afterLines="60" w:after="144"/>
              <w:rPr>
                <w:rFonts w:ascii="Calibri" w:hAnsi="Calibri" w:cs="Calibri"/>
              </w:rPr>
            </w:pPr>
          </w:p>
        </w:tc>
      </w:tr>
      <w:tr w:rsidR="002C0425" w:rsidRPr="00B02378" w14:paraId="78338860" w14:textId="77777777" w:rsidTr="0080074D">
        <w:tc>
          <w:tcPr>
            <w:tcW w:w="1465" w:type="dxa"/>
          </w:tcPr>
          <w:p w14:paraId="442A39C3" w14:textId="77777777" w:rsidR="002C0425" w:rsidRPr="002C0425" w:rsidRDefault="002C0425" w:rsidP="002C0425">
            <w:pPr>
              <w:pStyle w:val="Tabletex"/>
              <w:spacing w:beforeLines="60" w:before="144" w:afterLines="60" w:after="144"/>
              <w:rPr>
                <w:rFonts w:ascii="Calibri" w:hAnsi="Calibri" w:cs="Calibri"/>
              </w:rPr>
            </w:pPr>
          </w:p>
        </w:tc>
        <w:tc>
          <w:tcPr>
            <w:tcW w:w="3355" w:type="dxa"/>
          </w:tcPr>
          <w:p w14:paraId="22F6CFEC" w14:textId="77777777" w:rsidR="002C0425" w:rsidRPr="002C0425" w:rsidRDefault="002C0425" w:rsidP="002C0425">
            <w:pPr>
              <w:pStyle w:val="Tabletex"/>
              <w:spacing w:beforeLines="60" w:before="144" w:afterLines="60" w:after="144"/>
              <w:rPr>
                <w:rFonts w:ascii="Calibri" w:hAnsi="Calibri" w:cs="Calibri"/>
                <w:b/>
              </w:rPr>
            </w:pPr>
          </w:p>
        </w:tc>
        <w:tc>
          <w:tcPr>
            <w:tcW w:w="2551" w:type="dxa"/>
          </w:tcPr>
          <w:p w14:paraId="719361A7" w14:textId="77777777" w:rsidR="002C0425" w:rsidRPr="002C0425" w:rsidRDefault="002C0425" w:rsidP="002C0425">
            <w:pPr>
              <w:pStyle w:val="Tabletex"/>
              <w:spacing w:beforeLines="60" w:before="144" w:afterLines="60" w:after="144"/>
              <w:rPr>
                <w:rFonts w:ascii="Calibri" w:hAnsi="Calibri" w:cs="Calibri"/>
              </w:rPr>
            </w:pPr>
          </w:p>
        </w:tc>
        <w:tc>
          <w:tcPr>
            <w:tcW w:w="2410" w:type="dxa"/>
          </w:tcPr>
          <w:p w14:paraId="3E164A77" w14:textId="77777777" w:rsidR="002C0425" w:rsidRPr="002C0425" w:rsidRDefault="002C0425" w:rsidP="002C0425">
            <w:pPr>
              <w:pStyle w:val="Tabletex"/>
              <w:spacing w:beforeLines="60" w:before="144" w:afterLines="60" w:after="144"/>
              <w:rPr>
                <w:rFonts w:ascii="Calibri" w:hAnsi="Calibri" w:cs="Calibri"/>
              </w:rPr>
            </w:pPr>
          </w:p>
        </w:tc>
      </w:tr>
    </w:tbl>
    <w:p w14:paraId="6C03C036" w14:textId="77777777" w:rsidR="002C0425" w:rsidRDefault="002C0425" w:rsidP="002C0425">
      <w:pPr>
        <w:widowControl/>
        <w:spacing w:after="200" w:line="276" w:lineRule="auto"/>
        <w:rPr>
          <w:rFonts w:ascii="Arial" w:hAnsi="Arial" w:cs="Arial"/>
        </w:rPr>
      </w:pPr>
      <w:bookmarkStart w:id="34" w:name="_Toc86415619"/>
      <w:bookmarkStart w:id="35" w:name="_Toc97564024"/>
      <w:r>
        <w:rPr>
          <w:rFonts w:ascii="Arial" w:hAnsi="Arial" w:cs="Arial"/>
        </w:rPr>
        <w:br w:type="page"/>
      </w:r>
    </w:p>
    <w:p w14:paraId="66F1C2D6" w14:textId="77777777" w:rsidR="002C0425" w:rsidRPr="0079625F" w:rsidRDefault="002C0425" w:rsidP="002C0425">
      <w:pPr>
        <w:pStyle w:val="Heading2"/>
        <w:rPr>
          <w:rFonts w:ascii="Arial" w:hAnsi="Arial" w:cs="Arial"/>
          <w:color w:val="006E68"/>
          <w:szCs w:val="32"/>
        </w:rPr>
      </w:pPr>
      <w:bookmarkStart w:id="36" w:name="_Toc508536135"/>
      <w:r>
        <w:lastRenderedPageBreak/>
        <w:t xml:space="preserve">Appendix 3 – </w:t>
      </w:r>
      <w:bookmarkEnd w:id="34"/>
      <w:bookmarkEnd w:id="35"/>
      <w:r>
        <w:t>Part</w:t>
      </w:r>
      <w:r w:rsidRPr="0079625F">
        <w:t>n</w:t>
      </w:r>
      <w:r>
        <w:t>ership details</w:t>
      </w:r>
      <w:bookmarkEnd w:id="36"/>
    </w:p>
    <w:p w14:paraId="63CC893F" w14:textId="77777777" w:rsidR="002C0425" w:rsidRPr="004D5E64" w:rsidRDefault="002C0425" w:rsidP="002C0425">
      <w:pPr>
        <w:pStyle w:val="Text"/>
      </w:pPr>
      <w:r>
        <w:t xml:space="preserve">&lt; </w:t>
      </w:r>
      <w:r w:rsidRPr="004D5E64">
        <w:t xml:space="preserve">List partners </w:t>
      </w:r>
      <w:proofErr w:type="gramStart"/>
      <w:r w:rsidRPr="004D5E64">
        <w:t>involved</w:t>
      </w:r>
      <w:proofErr w:type="gramEnd"/>
      <w:r w:rsidRPr="004D5E64">
        <w:t xml:space="preserve"> and funding amounts contributed here, including in-kind. </w:t>
      </w:r>
      <w:r>
        <w:t>&gt;</w:t>
      </w:r>
    </w:p>
    <w:p w14:paraId="38BA193E" w14:textId="77777777" w:rsidR="002C0425" w:rsidRDefault="002C0425" w:rsidP="002C0425">
      <w:pPr>
        <w:pStyle w:val="Text"/>
      </w:pPr>
      <w:r>
        <w:t>&lt; Example:</w:t>
      </w:r>
    </w:p>
    <w:p w14:paraId="566733D1" w14:textId="77777777" w:rsidR="002C0425" w:rsidRPr="004D5E64" w:rsidRDefault="002C0425" w:rsidP="002C0425">
      <w:pPr>
        <w:pStyle w:val="Text"/>
      </w:pPr>
      <w:r w:rsidRPr="004D5E64">
        <w:t>The Project is a partnership between:</w:t>
      </w:r>
      <w:r>
        <w:t xml:space="preserve"> </w:t>
      </w:r>
    </w:p>
    <w:p w14:paraId="503BC007" w14:textId="77777777" w:rsidR="002C0425" w:rsidRPr="00DD0EB9" w:rsidRDefault="002C0425" w:rsidP="002C0425">
      <w:pPr>
        <w:pStyle w:val="Text"/>
      </w:pPr>
      <w:r w:rsidRPr="00DD0EB9">
        <w:t>Hort Innovation (Lead</w:t>
      </w:r>
      <w:proofErr w:type="gramStart"/>
      <w:r w:rsidRPr="00DD0EB9">
        <w:t>);</w:t>
      </w:r>
      <w:proofErr w:type="gramEnd"/>
    </w:p>
    <w:p w14:paraId="1F42A3FD" w14:textId="77777777" w:rsidR="002C0425" w:rsidRPr="00DD0EB9" w:rsidRDefault="002C0425" w:rsidP="002C0425">
      <w:pPr>
        <w:pStyle w:val="Text"/>
        <w:rPr>
          <w:rFonts w:cs="Arial"/>
        </w:rPr>
      </w:pPr>
      <w:r w:rsidRPr="00DD0EB9">
        <w:rPr>
          <w:rFonts w:cs="Arial"/>
        </w:rPr>
        <w:t>And:</w:t>
      </w:r>
    </w:p>
    <w:p w14:paraId="5A99D369" w14:textId="77777777" w:rsidR="002C0425" w:rsidRPr="00DD0EB9" w:rsidRDefault="002C0425" w:rsidP="002C0425">
      <w:pPr>
        <w:pStyle w:val="DotPoint"/>
      </w:pPr>
      <w:r w:rsidRPr="00DD0EB9">
        <w:t>Cotton Research &amp; Development Corporation ($480,000)</w:t>
      </w:r>
    </w:p>
    <w:p w14:paraId="5A504D51" w14:textId="77777777" w:rsidR="002C0425" w:rsidRPr="00DD0EB9" w:rsidRDefault="002C0425" w:rsidP="002C0425">
      <w:pPr>
        <w:pStyle w:val="DotPoint"/>
      </w:pPr>
      <w:r w:rsidRPr="00DD0EB9">
        <w:t>Grains Research &amp; Development Corporation ($400,000)</w:t>
      </w:r>
    </w:p>
    <w:p w14:paraId="55B30506" w14:textId="77777777" w:rsidR="002C0425" w:rsidRDefault="002C0425" w:rsidP="002C0425">
      <w:pPr>
        <w:pStyle w:val="DotPoint"/>
      </w:pPr>
      <w:r w:rsidRPr="00DD0EB9">
        <w:t>Sugar Research Australia Limited ($380,000)</w:t>
      </w:r>
    </w:p>
    <w:p w14:paraId="4FD4A6E6" w14:textId="77777777" w:rsidR="002C0425" w:rsidRPr="004D5E64" w:rsidRDefault="002C0425" w:rsidP="002C0425">
      <w:pPr>
        <w:pStyle w:val="DotPoint"/>
      </w:pPr>
      <w:r w:rsidRPr="004D5E64">
        <w:t xml:space="preserve">Commonwealth Scientific and Industrial Research </w:t>
      </w:r>
      <w:proofErr w:type="spellStart"/>
      <w:r w:rsidRPr="004D5E64">
        <w:t>Organisation</w:t>
      </w:r>
      <w:proofErr w:type="spellEnd"/>
      <w:r w:rsidRPr="004D5E64">
        <w:t xml:space="preserve"> ($250,000 in-kind)</w:t>
      </w:r>
    </w:p>
    <w:p w14:paraId="2C1398BA" w14:textId="77777777" w:rsidR="002C0425" w:rsidRPr="00DD0EB9" w:rsidRDefault="002C0425" w:rsidP="002C0425">
      <w:pPr>
        <w:pStyle w:val="DotPoint"/>
      </w:pPr>
      <w:r w:rsidRPr="004D5E64">
        <w:t>Nursery &amp; Garden Industry Australia Limited (consultation role)</w:t>
      </w:r>
      <w:r>
        <w:t xml:space="preserve"> &gt;</w:t>
      </w:r>
    </w:p>
    <w:p w14:paraId="06D6E2E1" w14:textId="77777777" w:rsidR="002C0425" w:rsidRDefault="002C0425" w:rsidP="002C0425">
      <w:pPr>
        <w:pStyle w:val="Text"/>
      </w:pPr>
    </w:p>
    <w:p w14:paraId="7CCA73E7" w14:textId="77777777" w:rsidR="002C0425" w:rsidRDefault="002C0425" w:rsidP="002C0425">
      <w:pPr>
        <w:pStyle w:val="Text"/>
        <w:rPr>
          <w:lang w:eastAsia="en-AU"/>
        </w:rPr>
      </w:pPr>
      <w:r>
        <w:rPr>
          <w:lang w:eastAsia="en-AU"/>
        </w:rPr>
        <w:t xml:space="preserve">&lt; </w:t>
      </w:r>
      <w:r w:rsidRPr="004D5E64">
        <w:rPr>
          <w:lang w:eastAsia="en-AU"/>
        </w:rPr>
        <w:t xml:space="preserve">If there are sub/child projects, list them here. </w:t>
      </w:r>
      <w:r>
        <w:rPr>
          <w:lang w:eastAsia="en-AU"/>
        </w:rPr>
        <w:t>&gt;</w:t>
      </w:r>
    </w:p>
    <w:p w14:paraId="7DCD5E86" w14:textId="77777777" w:rsidR="002C0425" w:rsidRDefault="002C0425" w:rsidP="002C0425">
      <w:pPr>
        <w:pStyle w:val="Text"/>
        <w:rPr>
          <w:lang w:eastAsia="en-AU"/>
        </w:rPr>
      </w:pPr>
      <w:r>
        <w:rPr>
          <w:lang w:eastAsia="en-AU"/>
        </w:rPr>
        <w:t>&lt; Example:</w:t>
      </w:r>
    </w:p>
    <w:p w14:paraId="4AB03364" w14:textId="77777777" w:rsidR="002C0425" w:rsidRPr="004D5E64" w:rsidRDefault="002C0425" w:rsidP="002C0425">
      <w:pPr>
        <w:pStyle w:val="Text"/>
        <w:rPr>
          <w:lang w:eastAsia="en-AU"/>
        </w:rPr>
      </w:pPr>
      <w:r w:rsidRPr="004D5E64">
        <w:rPr>
          <w:lang w:eastAsia="en-AU"/>
        </w:rPr>
        <w:t xml:space="preserve">The Project comprises </w:t>
      </w:r>
      <w:r>
        <w:rPr>
          <w:lang w:eastAsia="en-AU"/>
        </w:rPr>
        <w:t>four</w:t>
      </w:r>
      <w:r w:rsidRPr="004D5E64">
        <w:rPr>
          <w:lang w:eastAsia="en-AU"/>
        </w:rPr>
        <w:t xml:space="preserve"> sub-projects, being delivered by:</w:t>
      </w:r>
    </w:p>
    <w:p w14:paraId="64B04EC7" w14:textId="77777777" w:rsidR="002C0425" w:rsidRPr="00DD0EB9" w:rsidRDefault="002C0425" w:rsidP="002C0425">
      <w:pPr>
        <w:pStyle w:val="DotPoint"/>
      </w:pPr>
      <w:r w:rsidRPr="00DD0EB9">
        <w:t>Cotton Resea</w:t>
      </w:r>
      <w:r>
        <w:t>rch &amp; Development Corporation (project code</w:t>
      </w:r>
      <w:r w:rsidRPr="00DD0EB9">
        <w:t>)</w:t>
      </w:r>
    </w:p>
    <w:p w14:paraId="5ACB251F" w14:textId="77777777" w:rsidR="002C0425" w:rsidRPr="00DD0EB9" w:rsidRDefault="002C0425" w:rsidP="002C0425">
      <w:pPr>
        <w:pStyle w:val="DotPoint"/>
      </w:pPr>
      <w:r w:rsidRPr="00DD0EB9">
        <w:t xml:space="preserve">Grains Research &amp; Development Corporation </w:t>
      </w:r>
      <w:r>
        <w:t>(project code</w:t>
      </w:r>
      <w:r w:rsidRPr="00DD0EB9">
        <w:t>)</w:t>
      </w:r>
    </w:p>
    <w:p w14:paraId="3E5C07A1" w14:textId="77777777" w:rsidR="002C0425" w:rsidRDefault="002C0425" w:rsidP="002C0425">
      <w:pPr>
        <w:pStyle w:val="DotPoint"/>
      </w:pPr>
      <w:r w:rsidRPr="00DD0EB9">
        <w:t>Sugar Resea</w:t>
      </w:r>
      <w:r>
        <w:t>rch Australia Limited (project code</w:t>
      </w:r>
      <w:r w:rsidRPr="00DD0EB9">
        <w:t>)</w:t>
      </w:r>
    </w:p>
    <w:p w14:paraId="6B9D7E82" w14:textId="77777777" w:rsidR="002C0425" w:rsidRPr="00DD0EB9" w:rsidRDefault="002C0425" w:rsidP="002C0425">
      <w:pPr>
        <w:pStyle w:val="DotPoint"/>
      </w:pPr>
      <w:r w:rsidRPr="004D5E64">
        <w:t xml:space="preserve">Commonwealth Scientific and Industrial Research </w:t>
      </w:r>
      <w:proofErr w:type="spellStart"/>
      <w:r w:rsidRPr="004D5E64">
        <w:t>Organisation</w:t>
      </w:r>
      <w:proofErr w:type="spellEnd"/>
      <w:r w:rsidRPr="004D5E64">
        <w:t xml:space="preserve"> </w:t>
      </w:r>
      <w:r>
        <w:t>(project code</w:t>
      </w:r>
      <w:r w:rsidRPr="00DD0EB9">
        <w:t>)</w:t>
      </w:r>
      <w:r>
        <w:t xml:space="preserve"> &gt;</w:t>
      </w:r>
    </w:p>
    <w:p w14:paraId="140B24F6" w14:textId="77777777" w:rsidR="002C0425" w:rsidRPr="00D203C1" w:rsidRDefault="002C0425" w:rsidP="002C0425">
      <w:pPr>
        <w:pStyle w:val="Text"/>
        <w:rPr>
          <w:rFonts w:ascii="Arial" w:hAnsi="Arial" w:cs="Arial"/>
          <w:sz w:val="32"/>
          <w:szCs w:val="28"/>
        </w:rPr>
      </w:pPr>
      <w:r w:rsidRPr="00D203C1">
        <w:rPr>
          <w:rFonts w:ascii="Arial" w:hAnsi="Arial" w:cs="Arial"/>
        </w:rPr>
        <w:br w:type="page"/>
      </w:r>
    </w:p>
    <w:p w14:paraId="0A959BDB" w14:textId="77777777" w:rsidR="002C0425" w:rsidRDefault="002C0425" w:rsidP="002C0425">
      <w:pPr>
        <w:pStyle w:val="Heading2"/>
        <w:spacing w:after="240"/>
      </w:pPr>
      <w:bookmarkStart w:id="37" w:name="_Toc508536136"/>
      <w:r>
        <w:lastRenderedPageBreak/>
        <w:t>Appendix 4 – Industry communication and extension contacts</w:t>
      </w:r>
      <w:bookmarkEnd w:id="37"/>
    </w:p>
    <w:p w14:paraId="2888D3A9" w14:textId="77777777" w:rsidR="002C0425" w:rsidRPr="00256868" w:rsidRDefault="002C0425" w:rsidP="002C0425">
      <w:pPr>
        <w:pStyle w:val="Tableheading"/>
      </w:pPr>
      <w:r>
        <w:t>Industry communication contacts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8"/>
        <w:gridCol w:w="3799"/>
        <w:gridCol w:w="4111"/>
      </w:tblGrid>
      <w:tr w:rsidR="002C0425" w:rsidRPr="00B02378" w14:paraId="01D4D434" w14:textId="77777777" w:rsidTr="00F701F4">
        <w:tc>
          <w:tcPr>
            <w:tcW w:w="1588" w:type="dxa"/>
            <w:shd w:val="clear" w:color="auto" w:fill="00797B" w:themeFill="accent3"/>
            <w:vAlign w:val="center"/>
          </w:tcPr>
          <w:p w14:paraId="242CCF97" w14:textId="77777777" w:rsidR="002C0425" w:rsidRPr="00F701F4" w:rsidRDefault="002C0425" w:rsidP="0080074D">
            <w:pPr>
              <w:pStyle w:val="Tabletex"/>
              <w:spacing w:before="120" w:after="120"/>
              <w:rPr>
                <w:rFonts w:ascii="Calibri" w:hAnsi="Calibri" w:cs="Calibri"/>
                <w:b/>
                <w:color w:val="FFFFFF" w:themeColor="background1"/>
              </w:rPr>
            </w:pPr>
            <w:r w:rsidRPr="00F701F4">
              <w:rPr>
                <w:rFonts w:ascii="Calibri" w:hAnsi="Calibri" w:cs="Calibri"/>
                <w:b/>
                <w:color w:val="FFFFFF" w:themeColor="background1"/>
              </w:rPr>
              <w:t xml:space="preserve">Industry </w:t>
            </w:r>
          </w:p>
        </w:tc>
        <w:tc>
          <w:tcPr>
            <w:tcW w:w="3799" w:type="dxa"/>
            <w:shd w:val="clear" w:color="auto" w:fill="00797B" w:themeFill="accent3"/>
            <w:vAlign w:val="center"/>
          </w:tcPr>
          <w:p w14:paraId="66249B7C" w14:textId="77777777" w:rsidR="002C0425" w:rsidRPr="00F701F4" w:rsidRDefault="002C0425" w:rsidP="0080074D">
            <w:pPr>
              <w:pStyle w:val="Tabletex"/>
              <w:spacing w:before="120" w:after="120"/>
              <w:rPr>
                <w:rFonts w:ascii="Calibri" w:hAnsi="Calibri" w:cs="Calibri"/>
                <w:b/>
                <w:color w:val="FFFFFF" w:themeColor="background1"/>
              </w:rPr>
            </w:pPr>
            <w:r w:rsidRPr="00F701F4">
              <w:rPr>
                <w:rFonts w:ascii="Calibri" w:hAnsi="Calibri" w:cs="Calibri"/>
                <w:b/>
                <w:color w:val="FFFFFF" w:themeColor="background1"/>
              </w:rPr>
              <w:t>Name, role, business name</w:t>
            </w:r>
          </w:p>
        </w:tc>
        <w:tc>
          <w:tcPr>
            <w:tcW w:w="4111" w:type="dxa"/>
            <w:shd w:val="clear" w:color="auto" w:fill="00797B" w:themeFill="accent3"/>
            <w:vAlign w:val="center"/>
          </w:tcPr>
          <w:p w14:paraId="256DD6C4" w14:textId="77777777" w:rsidR="002C0425" w:rsidRPr="00F701F4" w:rsidRDefault="002C0425" w:rsidP="0080074D">
            <w:pPr>
              <w:pStyle w:val="Tabletex"/>
              <w:spacing w:before="120" w:after="120"/>
              <w:rPr>
                <w:rFonts w:ascii="Calibri" w:hAnsi="Calibri" w:cs="Calibri"/>
                <w:b/>
                <w:color w:val="FFFFFF" w:themeColor="background1"/>
              </w:rPr>
            </w:pPr>
            <w:r w:rsidRPr="00F701F4">
              <w:rPr>
                <w:rFonts w:ascii="Calibri" w:hAnsi="Calibri" w:cs="Calibri"/>
                <w:b/>
                <w:color w:val="FFFFFF" w:themeColor="background1"/>
              </w:rPr>
              <w:t>Contact details</w:t>
            </w:r>
          </w:p>
        </w:tc>
      </w:tr>
      <w:tr w:rsidR="002C0425" w:rsidRPr="00256868" w14:paraId="36C2B165" w14:textId="77777777" w:rsidTr="00F701F4">
        <w:tc>
          <w:tcPr>
            <w:tcW w:w="1588" w:type="dxa"/>
          </w:tcPr>
          <w:p w14:paraId="5CDD8ECE" w14:textId="5B156B35" w:rsidR="002C0425" w:rsidRPr="00F701F4" w:rsidRDefault="002C0425" w:rsidP="00F701F4">
            <w:pPr>
              <w:pStyle w:val="Text"/>
              <w:spacing w:before="60" w:after="60"/>
              <w:rPr>
                <w:rFonts w:cs="Calibri"/>
              </w:rPr>
            </w:pPr>
            <w:r w:rsidRPr="00F701F4">
              <w:rPr>
                <w:rFonts w:cs="Calibri"/>
              </w:rPr>
              <w:t>&lt; e.g.</w:t>
            </w:r>
            <w:r w:rsidR="00F701F4">
              <w:rPr>
                <w:rFonts w:cs="Calibri"/>
              </w:rPr>
              <w:t>,</w:t>
            </w:r>
            <w:r w:rsidRPr="00F701F4">
              <w:rPr>
                <w:rFonts w:cs="Calibri"/>
              </w:rPr>
              <w:t xml:space="preserve"> Mango &gt;</w:t>
            </w:r>
          </w:p>
        </w:tc>
        <w:tc>
          <w:tcPr>
            <w:tcW w:w="3799" w:type="dxa"/>
          </w:tcPr>
          <w:p w14:paraId="3ABC4C5B" w14:textId="5FBEBAA7" w:rsidR="002C0425" w:rsidRPr="00F701F4" w:rsidRDefault="002C0425" w:rsidP="00F701F4">
            <w:pPr>
              <w:pStyle w:val="Text"/>
              <w:spacing w:before="60" w:after="60"/>
              <w:rPr>
                <w:rFonts w:cs="Calibri"/>
                <w:iCs/>
              </w:rPr>
            </w:pPr>
            <w:r w:rsidRPr="00F701F4">
              <w:rPr>
                <w:rFonts w:cs="Calibri"/>
                <w:iCs/>
              </w:rPr>
              <w:t>&lt; e.g.</w:t>
            </w:r>
            <w:r w:rsidR="00F701F4">
              <w:rPr>
                <w:rFonts w:cs="Calibri"/>
                <w:iCs/>
              </w:rPr>
              <w:t>,</w:t>
            </w:r>
            <w:r w:rsidRPr="00F701F4">
              <w:rPr>
                <w:rFonts w:cs="Calibri"/>
                <w:iCs/>
              </w:rPr>
              <w:t xml:space="preserve"> Australian Mango Industry Association</w:t>
            </w:r>
            <w:r w:rsidRPr="00F701F4">
              <w:rPr>
                <w:rFonts w:cs="Calibri"/>
                <w:iCs/>
              </w:rPr>
              <w:br/>
              <w:t>Jessica Mitchell, Communications Manager &gt;</w:t>
            </w:r>
          </w:p>
        </w:tc>
        <w:tc>
          <w:tcPr>
            <w:tcW w:w="4111" w:type="dxa"/>
          </w:tcPr>
          <w:p w14:paraId="64CA0F88" w14:textId="77777777" w:rsidR="002C0425" w:rsidRPr="00F701F4" w:rsidRDefault="002C0425" w:rsidP="00F701F4">
            <w:pPr>
              <w:pStyle w:val="Text"/>
              <w:spacing w:before="60" w:after="60"/>
              <w:rPr>
                <w:rFonts w:cs="Calibri"/>
              </w:rPr>
            </w:pPr>
            <w:r w:rsidRPr="00F701F4">
              <w:rPr>
                <w:rFonts w:cs="Calibri"/>
              </w:rPr>
              <w:t>&lt; Insert email address, phone number &gt;</w:t>
            </w:r>
          </w:p>
        </w:tc>
      </w:tr>
      <w:tr w:rsidR="002C0425" w:rsidRPr="00256868" w14:paraId="0F233EA2" w14:textId="77777777" w:rsidTr="00F701F4">
        <w:tc>
          <w:tcPr>
            <w:tcW w:w="1588" w:type="dxa"/>
          </w:tcPr>
          <w:p w14:paraId="661C3320" w14:textId="77777777" w:rsidR="002C0425" w:rsidRPr="00F701F4" w:rsidRDefault="002C0425" w:rsidP="00F701F4">
            <w:pPr>
              <w:pStyle w:val="Text"/>
              <w:spacing w:before="60" w:after="60"/>
              <w:rPr>
                <w:rFonts w:cs="Calibri"/>
              </w:rPr>
            </w:pPr>
          </w:p>
        </w:tc>
        <w:tc>
          <w:tcPr>
            <w:tcW w:w="3799" w:type="dxa"/>
          </w:tcPr>
          <w:p w14:paraId="62E23EBF" w14:textId="77777777" w:rsidR="002C0425" w:rsidRPr="00F701F4" w:rsidRDefault="002C0425" w:rsidP="00F701F4">
            <w:pPr>
              <w:pStyle w:val="Text"/>
              <w:spacing w:before="60" w:after="60"/>
              <w:rPr>
                <w:rFonts w:cs="Calibri"/>
                <w:iCs/>
              </w:rPr>
            </w:pPr>
          </w:p>
        </w:tc>
        <w:tc>
          <w:tcPr>
            <w:tcW w:w="4111" w:type="dxa"/>
          </w:tcPr>
          <w:p w14:paraId="1C8E0359" w14:textId="77777777" w:rsidR="002C0425" w:rsidRPr="00F701F4" w:rsidRDefault="002C0425" w:rsidP="00F701F4">
            <w:pPr>
              <w:pStyle w:val="Text"/>
              <w:spacing w:before="60" w:after="60"/>
              <w:rPr>
                <w:rFonts w:cs="Calibri"/>
              </w:rPr>
            </w:pPr>
          </w:p>
        </w:tc>
      </w:tr>
      <w:tr w:rsidR="002C0425" w:rsidRPr="00256868" w14:paraId="55A4358E" w14:textId="77777777" w:rsidTr="00F701F4">
        <w:tc>
          <w:tcPr>
            <w:tcW w:w="1588" w:type="dxa"/>
          </w:tcPr>
          <w:p w14:paraId="56268366" w14:textId="77777777" w:rsidR="002C0425" w:rsidRPr="00F701F4" w:rsidRDefault="002C0425" w:rsidP="00F701F4">
            <w:pPr>
              <w:pStyle w:val="Text"/>
              <w:spacing w:before="60" w:after="60"/>
              <w:rPr>
                <w:rFonts w:cs="Calibri"/>
              </w:rPr>
            </w:pPr>
          </w:p>
        </w:tc>
        <w:tc>
          <w:tcPr>
            <w:tcW w:w="3799" w:type="dxa"/>
          </w:tcPr>
          <w:p w14:paraId="1E8BC2E3" w14:textId="77777777" w:rsidR="002C0425" w:rsidRPr="00F701F4" w:rsidRDefault="002C0425" w:rsidP="00F701F4">
            <w:pPr>
              <w:pStyle w:val="Text"/>
              <w:spacing w:before="60" w:after="60"/>
              <w:rPr>
                <w:rFonts w:cs="Calibri"/>
                <w:iCs/>
              </w:rPr>
            </w:pPr>
          </w:p>
        </w:tc>
        <w:tc>
          <w:tcPr>
            <w:tcW w:w="4111" w:type="dxa"/>
          </w:tcPr>
          <w:p w14:paraId="72C04857" w14:textId="77777777" w:rsidR="002C0425" w:rsidRPr="00F701F4" w:rsidRDefault="002C0425" w:rsidP="00F701F4">
            <w:pPr>
              <w:pStyle w:val="Text"/>
              <w:spacing w:before="60" w:after="60"/>
              <w:rPr>
                <w:rFonts w:cs="Calibri"/>
              </w:rPr>
            </w:pPr>
          </w:p>
        </w:tc>
      </w:tr>
      <w:tr w:rsidR="002C0425" w:rsidRPr="00256868" w14:paraId="7381A258" w14:textId="77777777" w:rsidTr="00F701F4">
        <w:tc>
          <w:tcPr>
            <w:tcW w:w="1588" w:type="dxa"/>
          </w:tcPr>
          <w:p w14:paraId="17A75D7C" w14:textId="77777777" w:rsidR="002C0425" w:rsidRPr="00F701F4" w:rsidRDefault="002C0425" w:rsidP="00F701F4">
            <w:pPr>
              <w:pStyle w:val="Text"/>
              <w:spacing w:before="60" w:after="60"/>
              <w:rPr>
                <w:rFonts w:cs="Calibri"/>
              </w:rPr>
            </w:pPr>
          </w:p>
        </w:tc>
        <w:tc>
          <w:tcPr>
            <w:tcW w:w="3799" w:type="dxa"/>
          </w:tcPr>
          <w:p w14:paraId="0ABA09CF" w14:textId="77777777" w:rsidR="002C0425" w:rsidRPr="00F701F4" w:rsidRDefault="002C0425" w:rsidP="00F701F4">
            <w:pPr>
              <w:pStyle w:val="Text"/>
              <w:spacing w:before="60" w:after="60"/>
              <w:rPr>
                <w:rFonts w:cs="Calibri"/>
                <w:iCs/>
              </w:rPr>
            </w:pPr>
          </w:p>
        </w:tc>
        <w:tc>
          <w:tcPr>
            <w:tcW w:w="4111" w:type="dxa"/>
          </w:tcPr>
          <w:p w14:paraId="1E1700AD" w14:textId="77777777" w:rsidR="002C0425" w:rsidRPr="00F701F4" w:rsidRDefault="002C0425" w:rsidP="00F701F4">
            <w:pPr>
              <w:pStyle w:val="Text"/>
              <w:spacing w:before="60" w:after="60"/>
              <w:rPr>
                <w:rFonts w:cs="Calibri"/>
              </w:rPr>
            </w:pPr>
          </w:p>
        </w:tc>
      </w:tr>
      <w:tr w:rsidR="002C0425" w:rsidRPr="00256868" w14:paraId="31C6B850" w14:textId="77777777" w:rsidTr="00F701F4">
        <w:tc>
          <w:tcPr>
            <w:tcW w:w="1588" w:type="dxa"/>
          </w:tcPr>
          <w:p w14:paraId="4F3DFE55" w14:textId="77777777" w:rsidR="002C0425" w:rsidRPr="00F701F4" w:rsidRDefault="002C0425" w:rsidP="00F701F4">
            <w:pPr>
              <w:pStyle w:val="Text"/>
              <w:spacing w:before="60" w:after="60"/>
              <w:rPr>
                <w:rFonts w:cs="Calibri"/>
              </w:rPr>
            </w:pPr>
          </w:p>
        </w:tc>
        <w:tc>
          <w:tcPr>
            <w:tcW w:w="3799" w:type="dxa"/>
          </w:tcPr>
          <w:p w14:paraId="1852E02B" w14:textId="77777777" w:rsidR="002C0425" w:rsidRPr="00F701F4" w:rsidRDefault="002C0425" w:rsidP="00F701F4">
            <w:pPr>
              <w:pStyle w:val="Text"/>
              <w:spacing w:before="60" w:after="60"/>
              <w:rPr>
                <w:rFonts w:cs="Calibri"/>
                <w:iCs/>
              </w:rPr>
            </w:pPr>
          </w:p>
        </w:tc>
        <w:tc>
          <w:tcPr>
            <w:tcW w:w="4111" w:type="dxa"/>
          </w:tcPr>
          <w:p w14:paraId="3E6E8A91" w14:textId="77777777" w:rsidR="002C0425" w:rsidRPr="00F701F4" w:rsidRDefault="002C0425" w:rsidP="00F701F4">
            <w:pPr>
              <w:pStyle w:val="Text"/>
              <w:spacing w:before="60" w:after="60"/>
              <w:rPr>
                <w:rFonts w:cs="Calibri"/>
              </w:rPr>
            </w:pPr>
          </w:p>
        </w:tc>
      </w:tr>
    </w:tbl>
    <w:p w14:paraId="2F99B486" w14:textId="77777777" w:rsidR="002C0425" w:rsidRDefault="002C0425" w:rsidP="002C0425">
      <w:pPr>
        <w:pStyle w:val="Text"/>
        <w:rPr>
          <w:rFonts w:ascii="Arial" w:hAnsi="Arial" w:cs="Arial"/>
        </w:rPr>
      </w:pPr>
    </w:p>
    <w:p w14:paraId="36AF3BE4" w14:textId="77777777" w:rsidR="002C0425" w:rsidRPr="00256868" w:rsidRDefault="002C0425" w:rsidP="002C0425">
      <w:pPr>
        <w:pStyle w:val="Tableheading"/>
      </w:pPr>
      <w:r>
        <w:t>Industry extension contacts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5"/>
        <w:gridCol w:w="3922"/>
        <w:gridCol w:w="4111"/>
      </w:tblGrid>
      <w:tr w:rsidR="002C0425" w:rsidRPr="00B02378" w14:paraId="090EFEB8" w14:textId="77777777" w:rsidTr="0080074D">
        <w:tc>
          <w:tcPr>
            <w:tcW w:w="1465" w:type="dxa"/>
            <w:shd w:val="clear" w:color="auto" w:fill="00797B" w:themeFill="accent3"/>
            <w:vAlign w:val="center"/>
          </w:tcPr>
          <w:p w14:paraId="7B99710B" w14:textId="77777777" w:rsidR="002C0425" w:rsidRPr="00F701F4" w:rsidRDefault="002C0425" w:rsidP="0080074D">
            <w:pPr>
              <w:pStyle w:val="Tabletex"/>
              <w:spacing w:before="120" w:after="120"/>
              <w:rPr>
                <w:rFonts w:ascii="Calibri" w:hAnsi="Calibri" w:cs="Calibri"/>
                <w:b/>
                <w:color w:val="FFFFFF" w:themeColor="background1"/>
              </w:rPr>
            </w:pPr>
            <w:r w:rsidRPr="00F701F4">
              <w:rPr>
                <w:rFonts w:ascii="Calibri" w:hAnsi="Calibri" w:cs="Calibri"/>
                <w:b/>
                <w:color w:val="FFFFFF" w:themeColor="background1"/>
              </w:rPr>
              <w:t xml:space="preserve">Industry </w:t>
            </w:r>
          </w:p>
        </w:tc>
        <w:tc>
          <w:tcPr>
            <w:tcW w:w="3922" w:type="dxa"/>
            <w:shd w:val="clear" w:color="auto" w:fill="00797B" w:themeFill="accent3"/>
            <w:vAlign w:val="center"/>
          </w:tcPr>
          <w:p w14:paraId="48929D52" w14:textId="77777777" w:rsidR="002C0425" w:rsidRPr="00F701F4" w:rsidRDefault="002C0425" w:rsidP="0080074D">
            <w:pPr>
              <w:pStyle w:val="Tabletex"/>
              <w:spacing w:before="120" w:after="120"/>
              <w:rPr>
                <w:rFonts w:ascii="Calibri" w:hAnsi="Calibri" w:cs="Calibri"/>
                <w:b/>
                <w:color w:val="FFFFFF" w:themeColor="background1"/>
              </w:rPr>
            </w:pPr>
            <w:r w:rsidRPr="00F701F4">
              <w:rPr>
                <w:rFonts w:ascii="Calibri" w:hAnsi="Calibri" w:cs="Calibri"/>
                <w:b/>
                <w:color w:val="FFFFFF" w:themeColor="background1"/>
              </w:rPr>
              <w:t>Name, role, business name</w:t>
            </w:r>
          </w:p>
        </w:tc>
        <w:tc>
          <w:tcPr>
            <w:tcW w:w="4111" w:type="dxa"/>
            <w:shd w:val="clear" w:color="auto" w:fill="00797B" w:themeFill="accent3"/>
            <w:vAlign w:val="center"/>
          </w:tcPr>
          <w:p w14:paraId="3BAA230A" w14:textId="77777777" w:rsidR="002C0425" w:rsidRPr="00F701F4" w:rsidRDefault="002C0425" w:rsidP="0080074D">
            <w:pPr>
              <w:pStyle w:val="Tabletex"/>
              <w:spacing w:before="120" w:after="120"/>
              <w:rPr>
                <w:rFonts w:ascii="Calibri" w:hAnsi="Calibri" w:cs="Calibri"/>
                <w:b/>
                <w:color w:val="FFFFFF" w:themeColor="background1"/>
              </w:rPr>
            </w:pPr>
            <w:r w:rsidRPr="00F701F4">
              <w:rPr>
                <w:rFonts w:ascii="Calibri" w:hAnsi="Calibri" w:cs="Calibri"/>
                <w:b/>
                <w:color w:val="FFFFFF" w:themeColor="background1"/>
              </w:rPr>
              <w:t>Contact details</w:t>
            </w:r>
          </w:p>
        </w:tc>
      </w:tr>
      <w:tr w:rsidR="002C0425" w:rsidRPr="00256868" w14:paraId="15FA0E09" w14:textId="77777777" w:rsidTr="0080074D">
        <w:tc>
          <w:tcPr>
            <w:tcW w:w="1465" w:type="dxa"/>
          </w:tcPr>
          <w:p w14:paraId="1F4E8248" w14:textId="77777777" w:rsidR="002C0425" w:rsidRPr="00F701F4" w:rsidRDefault="002C0425" w:rsidP="00F701F4">
            <w:pPr>
              <w:pStyle w:val="Text"/>
              <w:spacing w:before="60" w:after="60"/>
              <w:rPr>
                <w:rFonts w:cs="Calibri"/>
              </w:rPr>
            </w:pPr>
          </w:p>
        </w:tc>
        <w:tc>
          <w:tcPr>
            <w:tcW w:w="3922" w:type="dxa"/>
          </w:tcPr>
          <w:p w14:paraId="21E8C8CB" w14:textId="77777777" w:rsidR="002C0425" w:rsidRPr="00F701F4" w:rsidRDefault="002C0425" w:rsidP="00F701F4">
            <w:pPr>
              <w:pStyle w:val="Text"/>
              <w:spacing w:before="60" w:after="60"/>
              <w:rPr>
                <w:rFonts w:cs="Calibri"/>
                <w:iCs/>
              </w:rPr>
            </w:pPr>
          </w:p>
        </w:tc>
        <w:tc>
          <w:tcPr>
            <w:tcW w:w="4111" w:type="dxa"/>
          </w:tcPr>
          <w:p w14:paraId="7A6BD5E8" w14:textId="77777777" w:rsidR="002C0425" w:rsidRPr="00F701F4" w:rsidRDefault="002C0425" w:rsidP="00F701F4">
            <w:pPr>
              <w:pStyle w:val="Text"/>
              <w:spacing w:before="60" w:after="60"/>
              <w:rPr>
                <w:rFonts w:cs="Calibri"/>
              </w:rPr>
            </w:pPr>
          </w:p>
        </w:tc>
      </w:tr>
      <w:tr w:rsidR="002C0425" w:rsidRPr="00256868" w14:paraId="30131AD8" w14:textId="77777777" w:rsidTr="0080074D">
        <w:tc>
          <w:tcPr>
            <w:tcW w:w="1465" w:type="dxa"/>
          </w:tcPr>
          <w:p w14:paraId="34F92059" w14:textId="77777777" w:rsidR="002C0425" w:rsidRPr="00F701F4" w:rsidRDefault="002C0425" w:rsidP="00F701F4">
            <w:pPr>
              <w:pStyle w:val="Text"/>
              <w:spacing w:before="60" w:after="60"/>
              <w:rPr>
                <w:rFonts w:cs="Calibri"/>
              </w:rPr>
            </w:pPr>
          </w:p>
        </w:tc>
        <w:tc>
          <w:tcPr>
            <w:tcW w:w="3922" w:type="dxa"/>
          </w:tcPr>
          <w:p w14:paraId="545ACF32" w14:textId="77777777" w:rsidR="002C0425" w:rsidRPr="00F701F4" w:rsidRDefault="002C0425" w:rsidP="00F701F4">
            <w:pPr>
              <w:pStyle w:val="Text"/>
              <w:spacing w:before="60" w:after="60"/>
              <w:rPr>
                <w:rFonts w:cs="Calibri"/>
                <w:iCs/>
              </w:rPr>
            </w:pPr>
          </w:p>
        </w:tc>
        <w:tc>
          <w:tcPr>
            <w:tcW w:w="4111" w:type="dxa"/>
          </w:tcPr>
          <w:p w14:paraId="3ACB9B57" w14:textId="77777777" w:rsidR="002C0425" w:rsidRPr="00F701F4" w:rsidRDefault="002C0425" w:rsidP="00F701F4">
            <w:pPr>
              <w:pStyle w:val="Text"/>
              <w:spacing w:before="60" w:after="60"/>
              <w:rPr>
                <w:rFonts w:cs="Calibri"/>
              </w:rPr>
            </w:pPr>
          </w:p>
        </w:tc>
      </w:tr>
      <w:tr w:rsidR="002C0425" w:rsidRPr="00256868" w14:paraId="28A35A9C" w14:textId="77777777" w:rsidTr="0080074D">
        <w:tc>
          <w:tcPr>
            <w:tcW w:w="1465" w:type="dxa"/>
          </w:tcPr>
          <w:p w14:paraId="67F999D2" w14:textId="77777777" w:rsidR="002C0425" w:rsidRPr="00F701F4" w:rsidRDefault="002C0425" w:rsidP="00F701F4">
            <w:pPr>
              <w:pStyle w:val="Text"/>
              <w:spacing w:before="60" w:after="60"/>
              <w:rPr>
                <w:rFonts w:cs="Calibri"/>
              </w:rPr>
            </w:pPr>
          </w:p>
        </w:tc>
        <w:tc>
          <w:tcPr>
            <w:tcW w:w="3922" w:type="dxa"/>
          </w:tcPr>
          <w:p w14:paraId="6D8F06D2" w14:textId="77777777" w:rsidR="002C0425" w:rsidRPr="00F701F4" w:rsidRDefault="002C0425" w:rsidP="00F701F4">
            <w:pPr>
              <w:pStyle w:val="Text"/>
              <w:spacing w:before="60" w:after="60"/>
              <w:rPr>
                <w:rFonts w:cs="Calibri"/>
                <w:iCs/>
              </w:rPr>
            </w:pPr>
          </w:p>
        </w:tc>
        <w:tc>
          <w:tcPr>
            <w:tcW w:w="4111" w:type="dxa"/>
          </w:tcPr>
          <w:p w14:paraId="230597F5" w14:textId="77777777" w:rsidR="002C0425" w:rsidRPr="00F701F4" w:rsidRDefault="002C0425" w:rsidP="00F701F4">
            <w:pPr>
              <w:pStyle w:val="Text"/>
              <w:spacing w:before="60" w:after="60"/>
              <w:rPr>
                <w:rFonts w:cs="Calibri"/>
              </w:rPr>
            </w:pPr>
          </w:p>
        </w:tc>
      </w:tr>
      <w:tr w:rsidR="002C0425" w:rsidRPr="00256868" w14:paraId="40A1C353" w14:textId="77777777" w:rsidTr="0080074D">
        <w:tc>
          <w:tcPr>
            <w:tcW w:w="1465" w:type="dxa"/>
          </w:tcPr>
          <w:p w14:paraId="1DD7ECE3" w14:textId="77777777" w:rsidR="002C0425" w:rsidRPr="00F701F4" w:rsidRDefault="002C0425" w:rsidP="00F701F4">
            <w:pPr>
              <w:pStyle w:val="Text"/>
              <w:spacing w:before="60" w:after="60"/>
              <w:rPr>
                <w:rFonts w:cs="Calibri"/>
              </w:rPr>
            </w:pPr>
          </w:p>
        </w:tc>
        <w:tc>
          <w:tcPr>
            <w:tcW w:w="3922" w:type="dxa"/>
          </w:tcPr>
          <w:p w14:paraId="7FA78E9D" w14:textId="77777777" w:rsidR="002C0425" w:rsidRPr="00F701F4" w:rsidRDefault="002C0425" w:rsidP="00F701F4">
            <w:pPr>
              <w:pStyle w:val="Text"/>
              <w:spacing w:before="60" w:after="60"/>
              <w:rPr>
                <w:rFonts w:cs="Calibri"/>
                <w:iCs/>
              </w:rPr>
            </w:pPr>
          </w:p>
        </w:tc>
        <w:tc>
          <w:tcPr>
            <w:tcW w:w="4111" w:type="dxa"/>
          </w:tcPr>
          <w:p w14:paraId="5A17082E" w14:textId="77777777" w:rsidR="002C0425" w:rsidRPr="00F701F4" w:rsidRDefault="002C0425" w:rsidP="00F701F4">
            <w:pPr>
              <w:pStyle w:val="Text"/>
              <w:spacing w:before="60" w:after="60"/>
              <w:rPr>
                <w:rFonts w:cs="Calibri"/>
              </w:rPr>
            </w:pPr>
          </w:p>
        </w:tc>
      </w:tr>
    </w:tbl>
    <w:p w14:paraId="18CF0F3C" w14:textId="77777777" w:rsidR="002C0425" w:rsidRPr="00256868" w:rsidRDefault="002C0425" w:rsidP="002C0425">
      <w:pPr>
        <w:pStyle w:val="Text"/>
        <w:rPr>
          <w:rFonts w:ascii="Arial" w:hAnsi="Arial" w:cs="Arial"/>
          <w:sz w:val="32"/>
          <w:szCs w:val="28"/>
        </w:rPr>
      </w:pPr>
    </w:p>
    <w:p w14:paraId="3F0AC53D" w14:textId="77777777" w:rsidR="000D47B8" w:rsidRPr="000D47B8" w:rsidRDefault="000D47B8" w:rsidP="002C0425">
      <w:pPr>
        <w:pStyle w:val="Heading4"/>
        <w:rPr>
          <w:i w:val="0"/>
          <w:color w:val="FFFFFF" w:themeColor="background1"/>
          <w:sz w:val="20"/>
          <w:szCs w:val="22"/>
        </w:rPr>
      </w:pPr>
    </w:p>
    <w:sectPr w:rsidR="000D47B8" w:rsidRPr="000D47B8" w:rsidSect="002C0425">
      <w:headerReference w:type="first" r:id="rId22"/>
      <w:footerReference w:type="first" r:id="rId23"/>
      <w:pgSz w:w="11906" w:h="16838"/>
      <w:pgMar w:top="1702" w:right="851" w:bottom="1134" w:left="1134" w:header="567" w:footer="50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5C594" w14:textId="77777777" w:rsidR="00007086" w:rsidRDefault="00007086" w:rsidP="009C1982">
      <w:r>
        <w:separator/>
      </w:r>
    </w:p>
  </w:endnote>
  <w:endnote w:type="continuationSeparator" w:id="0">
    <w:p w14:paraId="3A288E79" w14:textId="77777777" w:rsidR="00007086" w:rsidRDefault="00007086" w:rsidP="009C1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
    <w:panose1 w:val="00000000000000000000"/>
    <w:charset w:val="00"/>
    <w:family w:val="auto"/>
    <w:pitch w:val="variable"/>
    <w:sig w:usb0="E00002FF" w:usb1="5000785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Proxima Nova Th">
    <w:altName w:val="Proxima Nova Extrabld"/>
    <w:panose1 w:val="020005060300000200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01DBF" w14:textId="77777777" w:rsidR="003F0117" w:rsidRDefault="003F0117" w:rsidP="00C140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C2030E" w14:textId="77777777" w:rsidR="003F0117" w:rsidRDefault="003F0117" w:rsidP="006E50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9AB36" w14:textId="77777777" w:rsidR="003F0117" w:rsidRPr="003D4B43" w:rsidRDefault="003F0117" w:rsidP="008C557A">
    <w:pPr>
      <w:pStyle w:val="Footer"/>
      <w:framePr w:wrap="around" w:vAnchor="text" w:hAnchor="margin" w:xAlign="right" w:y="1"/>
      <w:rPr>
        <w:rStyle w:val="PageNumber"/>
        <w:b/>
        <w:color w:val="00797B" w:themeColor="accent3"/>
        <w:sz w:val="16"/>
        <w:szCs w:val="16"/>
      </w:rPr>
    </w:pPr>
    <w:r w:rsidRPr="003D4B43">
      <w:rPr>
        <w:rStyle w:val="PageNumber"/>
        <w:b/>
        <w:color w:val="00797B" w:themeColor="accent3"/>
        <w:sz w:val="16"/>
        <w:szCs w:val="16"/>
      </w:rPr>
      <w:fldChar w:fldCharType="begin"/>
    </w:r>
    <w:r w:rsidRPr="003D4B43">
      <w:rPr>
        <w:rStyle w:val="PageNumber"/>
        <w:b/>
        <w:color w:val="00797B" w:themeColor="accent3"/>
        <w:sz w:val="16"/>
        <w:szCs w:val="16"/>
      </w:rPr>
      <w:instrText xml:space="preserve">PAGE  </w:instrText>
    </w:r>
    <w:r w:rsidRPr="003D4B43">
      <w:rPr>
        <w:rStyle w:val="PageNumber"/>
        <w:b/>
        <w:color w:val="00797B" w:themeColor="accent3"/>
        <w:sz w:val="16"/>
        <w:szCs w:val="16"/>
      </w:rPr>
      <w:fldChar w:fldCharType="separate"/>
    </w:r>
    <w:r w:rsidR="008C0873">
      <w:rPr>
        <w:rStyle w:val="PageNumber"/>
        <w:b/>
        <w:noProof/>
        <w:color w:val="00797B" w:themeColor="accent3"/>
        <w:sz w:val="16"/>
        <w:szCs w:val="16"/>
      </w:rPr>
      <w:t>6</w:t>
    </w:r>
    <w:r w:rsidRPr="003D4B43">
      <w:rPr>
        <w:rStyle w:val="PageNumber"/>
        <w:b/>
        <w:color w:val="00797B" w:themeColor="accent3"/>
        <w:sz w:val="16"/>
        <w:szCs w:val="16"/>
      </w:rPr>
      <w:fldChar w:fldCharType="end"/>
    </w:r>
  </w:p>
  <w:p w14:paraId="54CA08F6" w14:textId="77777777" w:rsidR="003F0117" w:rsidRPr="003D4B43" w:rsidRDefault="003F0117" w:rsidP="003D4B43">
    <w:pPr>
      <w:widowControl/>
      <w:tabs>
        <w:tab w:val="left" w:pos="6187"/>
      </w:tabs>
      <w:spacing w:after="0"/>
      <w:rPr>
        <w:rFonts w:cs="Times New Roman"/>
        <w:color w:val="00797B" w:themeColor="accent3"/>
        <w:sz w:val="16"/>
        <w:szCs w:val="16"/>
      </w:rPr>
    </w:pPr>
    <w:r>
      <w:rPr>
        <w:rFonts w:cs="Times New Roman"/>
        <w:b/>
        <w:color w:val="00797B" w:themeColor="accent3"/>
        <w:sz w:val="16"/>
        <w:szCs w:val="16"/>
      </w:rPr>
      <w:t>Hort Innovation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B051" w14:textId="77777777" w:rsidR="003F0117" w:rsidRPr="00A858C2" w:rsidRDefault="003F0117" w:rsidP="00135547">
    <w:pPr>
      <w:widowControl/>
      <w:tabs>
        <w:tab w:val="left" w:pos="6187"/>
      </w:tabs>
      <w:spacing w:after="0"/>
      <w:rPr>
        <w:rFonts w:cs="Times New Roman"/>
        <w:color w:val="00797B" w:themeColor="accent3"/>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4AC53" w14:textId="77777777" w:rsidR="002C0425" w:rsidRPr="003D4B43" w:rsidRDefault="002C0425" w:rsidP="00EE0998">
    <w:pPr>
      <w:pStyle w:val="Footer"/>
      <w:framePr w:wrap="around" w:vAnchor="text" w:hAnchor="page" w:x="11002" w:y="-43"/>
      <w:rPr>
        <w:rStyle w:val="PageNumber"/>
        <w:b/>
        <w:color w:val="00797B" w:themeColor="accent3"/>
        <w:sz w:val="16"/>
        <w:szCs w:val="16"/>
      </w:rPr>
    </w:pPr>
    <w:r w:rsidRPr="003D4B43">
      <w:rPr>
        <w:rStyle w:val="PageNumber"/>
        <w:b/>
        <w:color w:val="00797B" w:themeColor="accent3"/>
        <w:sz w:val="16"/>
        <w:szCs w:val="16"/>
      </w:rPr>
      <w:fldChar w:fldCharType="begin"/>
    </w:r>
    <w:r w:rsidRPr="003D4B43">
      <w:rPr>
        <w:rStyle w:val="PageNumber"/>
        <w:b/>
        <w:color w:val="00797B" w:themeColor="accent3"/>
        <w:sz w:val="16"/>
        <w:szCs w:val="16"/>
      </w:rPr>
      <w:instrText xml:space="preserve">PAGE  </w:instrText>
    </w:r>
    <w:r w:rsidRPr="003D4B43">
      <w:rPr>
        <w:rStyle w:val="PageNumber"/>
        <w:b/>
        <w:color w:val="00797B" w:themeColor="accent3"/>
        <w:sz w:val="16"/>
        <w:szCs w:val="16"/>
      </w:rPr>
      <w:fldChar w:fldCharType="separate"/>
    </w:r>
    <w:r>
      <w:rPr>
        <w:rStyle w:val="PageNumber"/>
        <w:b/>
        <w:noProof/>
        <w:color w:val="00797B" w:themeColor="accent3"/>
        <w:sz w:val="16"/>
        <w:szCs w:val="16"/>
      </w:rPr>
      <w:t>8</w:t>
    </w:r>
    <w:r w:rsidRPr="003D4B43">
      <w:rPr>
        <w:rStyle w:val="PageNumber"/>
        <w:b/>
        <w:color w:val="00797B" w:themeColor="accent3"/>
        <w:sz w:val="16"/>
        <w:szCs w:val="16"/>
      </w:rPr>
      <w:fldChar w:fldCharType="end"/>
    </w:r>
  </w:p>
  <w:p w14:paraId="7663B056" w14:textId="55BFD9FF" w:rsidR="002C0425" w:rsidRPr="00EE0998" w:rsidRDefault="002C0425" w:rsidP="00EE0998">
    <w:pPr>
      <w:widowControl/>
      <w:tabs>
        <w:tab w:val="left" w:pos="6187"/>
      </w:tabs>
      <w:spacing w:after="0"/>
      <w:rPr>
        <w:rFonts w:cs="Times New Roman"/>
        <w:color w:val="00797B" w:themeColor="accent3"/>
        <w:sz w:val="16"/>
        <w:szCs w:val="16"/>
      </w:rPr>
    </w:pPr>
    <w:r>
      <w:rPr>
        <w:rFonts w:cs="Times New Roman"/>
        <w:b/>
        <w:color w:val="00797B" w:themeColor="accent3"/>
        <w:sz w:val="16"/>
        <w:szCs w:val="16"/>
      </w:rPr>
      <w:t>Hort Innovation</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56D50" w14:textId="2BB1BE4A" w:rsidR="002C0425" w:rsidRPr="00A858C2" w:rsidRDefault="002C0425" w:rsidP="009E4058">
    <w:pPr>
      <w:widowControl/>
      <w:tabs>
        <w:tab w:val="left" w:pos="6187"/>
      </w:tabs>
      <w:spacing w:after="0"/>
      <w:rPr>
        <w:rFonts w:cs="Times New Roman"/>
        <w:color w:val="00797B" w:themeColor="accent3"/>
        <w:sz w:val="16"/>
        <w:szCs w:val="16"/>
      </w:rPr>
    </w:pPr>
    <w:r>
      <w:rPr>
        <w:rFonts w:cs="Times New Roman"/>
        <w:b/>
        <w:color w:val="00797B" w:themeColor="accent3"/>
        <w:sz w:val="16"/>
        <w:szCs w:val="16"/>
      </w:rPr>
      <w:t xml:space="preserve">Hort Innovation  </w:t>
    </w:r>
  </w:p>
  <w:p w14:paraId="159F9179" w14:textId="77777777" w:rsidR="002C0425" w:rsidRPr="005759F1" w:rsidRDefault="002C0425" w:rsidP="00B74BAE">
    <w:pPr>
      <w:pStyle w:val="Footer"/>
      <w:tabs>
        <w:tab w:val="clear" w:pos="4513"/>
        <w:tab w:val="clear" w:pos="9026"/>
        <w:tab w:val="left" w:pos="10773"/>
      </w:tabs>
      <w:rPr>
        <w:b/>
        <w:bCs/>
      </w:rPr>
    </w:pPr>
    <w:r>
      <w:rPr>
        <w:noProof/>
      </w:rPr>
      <w:drawing>
        <wp:anchor distT="0" distB="0" distL="114300" distR="114300" simplePos="0" relativeHeight="251675648" behindDoc="0" locked="0" layoutInCell="1" allowOverlap="1" wp14:anchorId="09CAFADA" wp14:editId="4B0627E7">
          <wp:simplePos x="0" y="0"/>
          <wp:positionH relativeFrom="margin">
            <wp:posOffset>5715000</wp:posOffset>
          </wp:positionH>
          <wp:positionV relativeFrom="margin">
            <wp:posOffset>7359650</wp:posOffset>
          </wp:positionV>
          <wp:extent cx="1393190" cy="448945"/>
          <wp:effectExtent l="0" t="0" r="381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tInnovation-white-large.png"/>
                  <pic:cNvPicPr/>
                </pic:nvPicPr>
                <pic:blipFill>
                  <a:blip r:embed="rId1">
                    <a:extLst>
                      <a:ext uri="{28A0092B-C50C-407E-A947-70E740481C1C}">
                        <a14:useLocalDpi xmlns:a14="http://schemas.microsoft.com/office/drawing/2010/main" val="0"/>
                      </a:ext>
                    </a:extLst>
                  </a:blip>
                  <a:stretch>
                    <a:fillRect/>
                  </a:stretch>
                </pic:blipFill>
                <pic:spPr>
                  <a:xfrm>
                    <a:off x="0" y="0"/>
                    <a:ext cx="1393190" cy="448945"/>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E6943" w14:textId="77777777" w:rsidR="00584282" w:rsidRPr="003D4B43" w:rsidRDefault="00000000" w:rsidP="00135547">
    <w:pPr>
      <w:pStyle w:val="Footer"/>
      <w:framePr w:wrap="around" w:vAnchor="text" w:hAnchor="page" w:x="11002" w:y="-43"/>
      <w:rPr>
        <w:rStyle w:val="PageNumber"/>
        <w:b/>
        <w:color w:val="00797B" w:themeColor="accent3"/>
        <w:sz w:val="16"/>
        <w:szCs w:val="16"/>
      </w:rPr>
    </w:pPr>
    <w:r w:rsidRPr="003D4B43">
      <w:rPr>
        <w:rStyle w:val="PageNumber"/>
        <w:b/>
        <w:color w:val="00797B" w:themeColor="accent3"/>
        <w:sz w:val="16"/>
        <w:szCs w:val="16"/>
      </w:rPr>
      <w:fldChar w:fldCharType="begin"/>
    </w:r>
    <w:r w:rsidRPr="003D4B43">
      <w:rPr>
        <w:rStyle w:val="PageNumber"/>
        <w:b/>
        <w:color w:val="00797B" w:themeColor="accent3"/>
        <w:sz w:val="16"/>
        <w:szCs w:val="16"/>
      </w:rPr>
      <w:instrText xml:space="preserve">PAGE  </w:instrText>
    </w:r>
    <w:r w:rsidRPr="003D4B43">
      <w:rPr>
        <w:rStyle w:val="PageNumber"/>
        <w:b/>
        <w:color w:val="00797B" w:themeColor="accent3"/>
        <w:sz w:val="16"/>
        <w:szCs w:val="16"/>
      </w:rPr>
      <w:fldChar w:fldCharType="separate"/>
    </w:r>
    <w:r>
      <w:rPr>
        <w:rStyle w:val="PageNumber"/>
        <w:b/>
        <w:noProof/>
        <w:color w:val="00797B" w:themeColor="accent3"/>
        <w:sz w:val="16"/>
        <w:szCs w:val="16"/>
      </w:rPr>
      <w:t>1</w:t>
    </w:r>
    <w:r w:rsidRPr="003D4B43">
      <w:rPr>
        <w:rStyle w:val="PageNumber"/>
        <w:b/>
        <w:color w:val="00797B" w:themeColor="accent3"/>
        <w:sz w:val="16"/>
        <w:szCs w:val="16"/>
      </w:rPr>
      <w:fldChar w:fldCharType="end"/>
    </w:r>
  </w:p>
  <w:p w14:paraId="01591CAA" w14:textId="77777777" w:rsidR="00584282" w:rsidRPr="00A858C2" w:rsidRDefault="00000000" w:rsidP="00135547">
    <w:pPr>
      <w:widowControl/>
      <w:tabs>
        <w:tab w:val="left" w:pos="6187"/>
      </w:tabs>
      <w:spacing w:after="0"/>
      <w:rPr>
        <w:rFonts w:cs="Times New Roman"/>
        <w:color w:val="00797B" w:themeColor="accent3"/>
        <w:sz w:val="16"/>
        <w:szCs w:val="16"/>
      </w:rPr>
    </w:pPr>
    <w:r>
      <w:rPr>
        <w:rFonts w:cs="Times New Roman"/>
        <w:b/>
        <w:color w:val="00797B" w:themeColor="accent3"/>
        <w:sz w:val="16"/>
        <w:szCs w:val="16"/>
      </w:rPr>
      <w:t xml:space="preserve">Hort Innovation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1E991" w14:textId="77777777" w:rsidR="00007086" w:rsidRDefault="00007086" w:rsidP="009C1982">
      <w:r>
        <w:separator/>
      </w:r>
    </w:p>
  </w:footnote>
  <w:footnote w:type="continuationSeparator" w:id="0">
    <w:p w14:paraId="5CDA19A2" w14:textId="77777777" w:rsidR="00007086" w:rsidRDefault="00007086" w:rsidP="009C1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C812" w14:textId="77777777" w:rsidR="003F0117" w:rsidRPr="0071393F" w:rsidRDefault="003F0117" w:rsidP="0071393F">
    <w:pPr>
      <w:widowControl/>
      <w:tabs>
        <w:tab w:val="left" w:pos="6187"/>
      </w:tabs>
      <w:spacing w:after="0"/>
      <w:rPr>
        <w:rFonts w:cs="Times New Roman"/>
        <w:color w:val="00797B" w:themeColor="accent3"/>
        <w:sz w:val="16"/>
        <w:szCs w:val="16"/>
      </w:rPr>
    </w:pPr>
    <w:r w:rsidRPr="00EC464D">
      <w:rPr>
        <w:rFonts w:cs="Times New Roman"/>
        <w:b/>
        <w:color w:val="00797B" w:themeColor="accent3"/>
        <w:sz w:val="16"/>
        <w:szCs w:val="16"/>
      </w:rPr>
      <w:t xml:space="preserve">Project </w:t>
    </w:r>
    <w:r w:rsidRPr="00224EDD">
      <w:rPr>
        <w:rFonts w:cs="Times New Roman"/>
        <w:b/>
        <w:color w:val="00797B" w:themeColor="accent3"/>
        <w:sz w:val="16"/>
        <w:szCs w:val="16"/>
      </w:rPr>
      <w:t>M&amp;E</w:t>
    </w:r>
    <w:r w:rsidRPr="00EC464D">
      <w:rPr>
        <w:rFonts w:cs="Times New Roman"/>
        <w:b/>
        <w:color w:val="00797B" w:themeColor="accent3"/>
        <w:sz w:val="16"/>
        <w:szCs w:val="16"/>
      </w:rPr>
      <w:t xml:space="preserve"> </w:t>
    </w:r>
    <w:r>
      <w:rPr>
        <w:rFonts w:cs="Times New Roman"/>
        <w:b/>
        <w:color w:val="00797B" w:themeColor="accent3"/>
        <w:sz w:val="16"/>
        <w:szCs w:val="16"/>
      </w:rPr>
      <w:t>planning</w:t>
    </w:r>
    <w:r w:rsidRPr="00224EDD">
      <w:rPr>
        <w:rFonts w:cs="Times New Roman"/>
        <w:b/>
        <w:color w:val="00797B" w:themeColor="accent3"/>
        <w:sz w:val="16"/>
        <w:szCs w:val="16"/>
      </w:rPr>
      <w:t xml:space="preserve"> </w:t>
    </w:r>
    <w:r>
      <w:rPr>
        <w:rFonts w:cs="Times New Roman"/>
        <w:b/>
        <w:color w:val="00797B" w:themeColor="accent3"/>
        <w:sz w:val="16"/>
        <w:szCs w:val="16"/>
      </w:rPr>
      <w:t>t</w:t>
    </w:r>
    <w:r w:rsidRPr="00EC464D">
      <w:rPr>
        <w:rFonts w:cs="Times New Roman"/>
        <w:b/>
        <w:color w:val="00797B" w:themeColor="accent3"/>
        <w:sz w:val="16"/>
        <w:szCs w:val="16"/>
      </w:rPr>
      <w:t>emplate</w:t>
    </w:r>
    <w:r w:rsidRPr="00EC464D">
      <w:rPr>
        <w:rFonts w:cs="Times New Roman"/>
        <w:color w:val="00797B" w:themeColor="accent3"/>
        <w:sz w:val="16"/>
        <w:szCs w:val="16"/>
      </w:rPr>
      <w:t xml:space="preserve"> </w:t>
    </w:r>
    <w:r>
      <w:rPr>
        <w:rFonts w:cs="Times New Roman"/>
        <w:color w:val="00797B" w:themeColor="accent3"/>
        <w:sz w:val="16"/>
        <w:szCs w:val="16"/>
      </w:rPr>
      <w:t xml:space="preserve">  Version </w:t>
    </w:r>
    <w:r w:rsidR="00343B14">
      <w:rPr>
        <w:rFonts w:cs="Times New Roman"/>
        <w:color w:val="00797B" w:themeColor="accent3"/>
        <w:sz w:val="16"/>
        <w:szCs w:val="16"/>
      </w:rPr>
      <w:t>3</w:t>
    </w:r>
    <w:r>
      <w:rPr>
        <w:rFonts w:cs="Times New Roman"/>
        <w:color w:val="00797B" w:themeColor="accent3"/>
        <w:sz w:val="16"/>
        <w:szCs w:val="16"/>
      </w:rPr>
      <w:t xml:space="preserve"> – </w:t>
    </w:r>
    <w:r w:rsidR="00343B14">
      <w:rPr>
        <w:rFonts w:cs="Times New Roman"/>
        <w:color w:val="00797B" w:themeColor="accent3"/>
        <w:sz w:val="16"/>
        <w:szCs w:val="16"/>
      </w:rPr>
      <w:t>November</w:t>
    </w:r>
    <w:r>
      <w:rPr>
        <w:rFonts w:cs="Times New Roman"/>
        <w:color w:val="00797B" w:themeColor="accent3"/>
        <w:sz w:val="16"/>
        <w:szCs w:val="16"/>
      </w:rPr>
      <w:t xml:space="preserve"> 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B7CAD" w14:textId="77777777" w:rsidR="002C442B" w:rsidRDefault="002C442B">
    <w:pPr>
      <w:pStyle w:val="Header"/>
    </w:pPr>
    <w:r w:rsidRPr="002C442B">
      <w:rPr>
        <w:noProof/>
      </w:rPr>
      <w:drawing>
        <wp:anchor distT="0" distB="0" distL="114300" distR="114300" simplePos="0" relativeHeight="251664384" behindDoc="0" locked="0" layoutInCell="1" allowOverlap="1" wp14:anchorId="6CC84392" wp14:editId="59D5279B">
          <wp:simplePos x="0" y="0"/>
          <wp:positionH relativeFrom="margin">
            <wp:posOffset>4697730</wp:posOffset>
          </wp:positionH>
          <wp:positionV relativeFrom="margin">
            <wp:posOffset>-825923</wp:posOffset>
          </wp:positionV>
          <wp:extent cx="1892300" cy="1676400"/>
          <wp:effectExtent l="0" t="0" r="0" b="0"/>
          <wp:wrapSquare wrapText="bothSides"/>
          <wp:docPr id="145612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2611" name=""/>
                  <pic:cNvPicPr/>
                </pic:nvPicPr>
                <pic:blipFill>
                  <a:blip r:embed="rId1"/>
                  <a:stretch>
                    <a:fillRect/>
                  </a:stretch>
                </pic:blipFill>
                <pic:spPr>
                  <a:xfrm>
                    <a:off x="0" y="0"/>
                    <a:ext cx="1892300" cy="1676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ED576" w14:textId="1886333D" w:rsidR="002C0425" w:rsidRPr="002C0425" w:rsidRDefault="002C0425" w:rsidP="002C0425">
    <w:pPr>
      <w:widowControl/>
      <w:tabs>
        <w:tab w:val="left" w:pos="6187"/>
      </w:tabs>
      <w:spacing w:after="0"/>
      <w:rPr>
        <w:rFonts w:cs="Times New Roman"/>
        <w:color w:val="00797B" w:themeColor="accent3"/>
        <w:sz w:val="16"/>
        <w:szCs w:val="16"/>
      </w:rPr>
    </w:pPr>
    <w:r>
      <w:rPr>
        <w:rFonts w:cs="Times New Roman"/>
        <w:b/>
        <w:color w:val="00797B" w:themeColor="accent3"/>
        <w:sz w:val="16"/>
        <w:szCs w:val="16"/>
      </w:rPr>
      <w:t>High-</w:t>
    </w:r>
    <w:r>
      <w:rPr>
        <w:rFonts w:cs="Times New Roman"/>
        <w:b/>
        <w:color w:val="00797B" w:themeColor="accent3"/>
        <w:sz w:val="16"/>
        <w:szCs w:val="16"/>
      </w:rPr>
      <w:t>v</w:t>
    </w:r>
    <w:r>
      <w:rPr>
        <w:rFonts w:cs="Times New Roman"/>
        <w:b/>
        <w:color w:val="00797B" w:themeColor="accent3"/>
        <w:sz w:val="16"/>
        <w:szCs w:val="16"/>
      </w:rPr>
      <w:t xml:space="preserve">alue </w:t>
    </w:r>
    <w:r>
      <w:rPr>
        <w:rFonts w:cs="Times New Roman"/>
        <w:b/>
        <w:color w:val="00797B" w:themeColor="accent3"/>
        <w:sz w:val="16"/>
        <w:szCs w:val="16"/>
      </w:rPr>
      <w:t>c</w:t>
    </w:r>
    <w:r>
      <w:rPr>
        <w:rFonts w:cs="Times New Roman"/>
        <w:b/>
        <w:color w:val="00797B" w:themeColor="accent3"/>
        <w:sz w:val="16"/>
        <w:szCs w:val="16"/>
      </w:rPr>
      <w:t xml:space="preserve">ommunications </w:t>
    </w:r>
    <w:r>
      <w:rPr>
        <w:rFonts w:cs="Times New Roman"/>
        <w:b/>
        <w:color w:val="00797B" w:themeColor="accent3"/>
        <w:sz w:val="16"/>
        <w:szCs w:val="16"/>
      </w:rPr>
      <w:t>p</w:t>
    </w:r>
    <w:r>
      <w:rPr>
        <w:rFonts w:cs="Times New Roman"/>
        <w:b/>
        <w:color w:val="00797B" w:themeColor="accent3"/>
        <w:sz w:val="16"/>
        <w:szCs w:val="16"/>
      </w:rPr>
      <w:t xml:space="preserve">lan – </w:t>
    </w:r>
    <w:r w:rsidRPr="00B74BAE">
      <w:rPr>
        <w:rFonts w:cs="Times New Roman"/>
        <w:b/>
        <w:color w:val="00797B" w:themeColor="accent3"/>
        <w:sz w:val="16"/>
        <w:szCs w:val="16"/>
        <w:highlight w:val="yellow"/>
      </w:rPr>
      <w:t xml:space="preserve">[insert </w:t>
    </w:r>
    <w:r>
      <w:rPr>
        <w:rFonts w:cs="Times New Roman"/>
        <w:b/>
        <w:color w:val="00797B" w:themeColor="accent3"/>
        <w:sz w:val="16"/>
        <w:szCs w:val="16"/>
        <w:highlight w:val="yellow"/>
      </w:rPr>
      <w:t>project</w:t>
    </w:r>
    <w:r w:rsidRPr="00B74BAE">
      <w:rPr>
        <w:rFonts w:cs="Times New Roman"/>
        <w:b/>
        <w:color w:val="00797B" w:themeColor="accent3"/>
        <w:sz w:val="16"/>
        <w:szCs w:val="16"/>
        <w:highlight w:val="yellow"/>
      </w:rPr>
      <w:t xml:space="preserve"> title]</w:t>
    </w:r>
    <w:r>
      <w:rPr>
        <w:noProof/>
      </w:rPr>
      <w:drawing>
        <wp:anchor distT="0" distB="0" distL="114300" distR="114300" simplePos="0" relativeHeight="251674624" behindDoc="0" locked="0" layoutInCell="1" allowOverlap="1" wp14:anchorId="01362323" wp14:editId="14EEA7D8">
          <wp:simplePos x="0" y="0"/>
          <wp:positionH relativeFrom="margin">
            <wp:posOffset>5953125</wp:posOffset>
          </wp:positionH>
          <wp:positionV relativeFrom="margin">
            <wp:posOffset>-2200275</wp:posOffset>
          </wp:positionV>
          <wp:extent cx="1231900" cy="397510"/>
          <wp:effectExtent l="0" t="0" r="1270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tInnovation-white-large.png"/>
                  <pic:cNvPicPr/>
                </pic:nvPicPr>
                <pic:blipFill>
                  <a:blip r:embed="rId1">
                    <a:extLst>
                      <a:ext uri="{28A0092B-C50C-407E-A947-70E740481C1C}">
                        <a14:useLocalDpi xmlns:a14="http://schemas.microsoft.com/office/drawing/2010/main" val="0"/>
                      </a:ext>
                    </a:extLst>
                  </a:blip>
                  <a:stretch>
                    <a:fillRect/>
                  </a:stretch>
                </pic:blipFill>
                <pic:spPr>
                  <a:xfrm>
                    <a:off x="0" y="0"/>
                    <a:ext cx="1231900" cy="397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22A9D0CE" wp14:editId="67BC2AD0">
          <wp:simplePos x="0" y="0"/>
          <wp:positionH relativeFrom="margin">
            <wp:posOffset>0</wp:posOffset>
          </wp:positionH>
          <wp:positionV relativeFrom="margin">
            <wp:posOffset>-2539365</wp:posOffset>
          </wp:positionV>
          <wp:extent cx="7543165" cy="1098550"/>
          <wp:effectExtent l="0" t="0" r="635" b="0"/>
          <wp:wrapSquare wrapText="bothSides"/>
          <wp:docPr id="719871886" name="Picture 71987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estone-Report-Footer.jpg"/>
                  <pic:cNvPicPr/>
                </pic:nvPicPr>
                <pic:blipFill>
                  <a:blip r:embed="rId2">
                    <a:extLst>
                      <a:ext uri="{28A0092B-C50C-407E-A947-70E740481C1C}">
                        <a14:useLocalDpi xmlns:a14="http://schemas.microsoft.com/office/drawing/2010/main" val="0"/>
                      </a:ext>
                    </a:extLst>
                  </a:blip>
                  <a:stretch>
                    <a:fillRect/>
                  </a:stretch>
                </pic:blipFill>
                <pic:spPr>
                  <a:xfrm>
                    <a:off x="0" y="0"/>
                    <a:ext cx="7543165" cy="109855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FCFB" w14:textId="77777777" w:rsidR="002C0425" w:rsidRPr="00857A7C" w:rsidRDefault="002C0425" w:rsidP="00B74BAE">
    <w:pPr>
      <w:rPr>
        <w:b/>
        <w:color w:val="006E68"/>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3556" w14:textId="128C89EC" w:rsidR="002C0425" w:rsidRPr="00B74BAE" w:rsidRDefault="00A05993" w:rsidP="002C0425">
    <w:pPr>
      <w:widowControl/>
      <w:tabs>
        <w:tab w:val="left" w:pos="6187"/>
      </w:tabs>
      <w:spacing w:after="0"/>
      <w:rPr>
        <w:rFonts w:cs="Times New Roman"/>
        <w:color w:val="00797B" w:themeColor="accent3"/>
        <w:sz w:val="16"/>
        <w:szCs w:val="16"/>
      </w:rPr>
    </w:pPr>
    <w:r>
      <w:rPr>
        <w:rFonts w:eastAsiaTheme="majorEastAsia" w:cstheme="majorBidi"/>
        <w:b/>
        <w:bCs/>
        <w:noProof/>
        <w:color w:val="03706E"/>
        <w:sz w:val="28"/>
        <w:szCs w:val="28"/>
        <w:u w:color="8EBE3F" w:themeColor="accent4"/>
      </w:rPr>
      <w:drawing>
        <wp:anchor distT="0" distB="0" distL="114300" distR="114300" simplePos="0" relativeHeight="251671552" behindDoc="0" locked="0" layoutInCell="1" allowOverlap="1" wp14:anchorId="0ABFBEB7" wp14:editId="79041971">
          <wp:simplePos x="0" y="0"/>
          <wp:positionH relativeFrom="margin">
            <wp:posOffset>5330613</wp:posOffset>
          </wp:positionH>
          <wp:positionV relativeFrom="margin">
            <wp:posOffset>-822325</wp:posOffset>
          </wp:positionV>
          <wp:extent cx="1086950" cy="331893"/>
          <wp:effectExtent l="0" t="0" r="0" b="0"/>
          <wp:wrapSquare wrapText="bothSides"/>
          <wp:docPr id="1402981880" name="Picture 140298188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81880" name="Picture 1402981880" descr="A close-up of a logo&#10;&#10;Description automatically generated"/>
                  <pic:cNvPicPr/>
                </pic:nvPicPr>
                <pic:blipFill>
                  <a:blip r:embed="rId1"/>
                  <a:stretch>
                    <a:fillRect/>
                  </a:stretch>
                </pic:blipFill>
                <pic:spPr>
                  <a:xfrm>
                    <a:off x="0" y="0"/>
                    <a:ext cx="1086950" cy="331893"/>
                  </a:xfrm>
                  <a:prstGeom prst="rect">
                    <a:avLst/>
                  </a:prstGeom>
                </pic:spPr>
              </pic:pic>
            </a:graphicData>
          </a:graphic>
        </wp:anchor>
      </w:drawing>
    </w:r>
    <w:r w:rsidR="002C0425" w:rsidRPr="002C0425">
      <w:rPr>
        <w:rFonts w:cs="Times New Roman"/>
        <w:b/>
        <w:color w:val="00797B" w:themeColor="accent3"/>
        <w:sz w:val="16"/>
        <w:szCs w:val="16"/>
      </w:rPr>
      <w:t xml:space="preserve"> </w:t>
    </w:r>
    <w:r w:rsidR="002C0425">
      <w:rPr>
        <w:rFonts w:cs="Times New Roman"/>
        <w:b/>
        <w:color w:val="00797B" w:themeColor="accent3"/>
        <w:sz w:val="16"/>
        <w:szCs w:val="16"/>
      </w:rPr>
      <w:t xml:space="preserve">High-value communications plan – </w:t>
    </w:r>
    <w:r w:rsidR="002C0425" w:rsidRPr="00B74BAE">
      <w:rPr>
        <w:rFonts w:cs="Times New Roman"/>
        <w:b/>
        <w:color w:val="00797B" w:themeColor="accent3"/>
        <w:sz w:val="16"/>
        <w:szCs w:val="16"/>
        <w:highlight w:val="yellow"/>
      </w:rPr>
      <w:t xml:space="preserve">[insert </w:t>
    </w:r>
    <w:r w:rsidR="002C0425">
      <w:rPr>
        <w:rFonts w:cs="Times New Roman"/>
        <w:b/>
        <w:color w:val="00797B" w:themeColor="accent3"/>
        <w:sz w:val="16"/>
        <w:szCs w:val="16"/>
        <w:highlight w:val="yellow"/>
      </w:rPr>
      <w:t>project</w:t>
    </w:r>
    <w:r w:rsidR="002C0425" w:rsidRPr="00B74BAE">
      <w:rPr>
        <w:rFonts w:cs="Times New Roman"/>
        <w:b/>
        <w:color w:val="00797B" w:themeColor="accent3"/>
        <w:sz w:val="16"/>
        <w:szCs w:val="16"/>
        <w:highlight w:val="yellow"/>
      </w:rPr>
      <w:t xml:space="preserve"> title]</w:t>
    </w:r>
  </w:p>
  <w:p w14:paraId="07413402" w14:textId="3DBCE43B" w:rsidR="00584282" w:rsidRPr="00B74BAE" w:rsidRDefault="00584282" w:rsidP="00B74BAE">
    <w:pPr>
      <w:widowControl/>
      <w:tabs>
        <w:tab w:val="left" w:pos="6187"/>
      </w:tabs>
      <w:spacing w:after="0"/>
      <w:rPr>
        <w:rFonts w:cs="Times New Roman"/>
        <w:color w:val="00797B" w:themeColor="accent3"/>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964DD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9019B3"/>
    <w:multiLevelType w:val="hybridMultilevel"/>
    <w:tmpl w:val="5BEAA49A"/>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 w15:restartNumberingAfterBreak="0">
    <w:nsid w:val="12627B6D"/>
    <w:multiLevelType w:val="hybridMultilevel"/>
    <w:tmpl w:val="C70EECFC"/>
    <w:lvl w:ilvl="0" w:tplc="50CAC0F2">
      <w:start w:val="1"/>
      <w:numFmt w:val="bullet"/>
      <w:pStyle w:val="Tablebullets"/>
      <w:lvlText w:val=""/>
      <w:lvlJc w:val="left"/>
      <w:pPr>
        <w:ind w:left="360" w:hanging="360"/>
      </w:pPr>
      <w:rPr>
        <w:rFonts w:ascii="Symbol" w:hAnsi="Symbol" w:hint="default"/>
        <w:caps w:val="0"/>
        <w:strike w:val="0"/>
        <w:dstrike w:val="0"/>
        <w:vanish w:val="0"/>
        <w:color w:val="8EBE3F" w:themeColor="accent4"/>
        <w:spacing w:val="0"/>
        <w:w w:val="100"/>
        <w:kern w:val="0"/>
        <w:position w:val="0"/>
        <w:sz w:val="16"/>
        <w:u w:val="none"/>
        <w:vertAlign w:val="baseli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0965D45"/>
    <w:multiLevelType w:val="multilevel"/>
    <w:tmpl w:val="A434F9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A0370A"/>
    <w:multiLevelType w:val="hybridMultilevel"/>
    <w:tmpl w:val="6B2AA9FE"/>
    <w:lvl w:ilvl="0" w:tplc="04090011">
      <w:start w:val="1"/>
      <w:numFmt w:val="decimal"/>
      <w:lvlText w:val="%1)"/>
      <w:lvlJc w:val="left"/>
      <w:pPr>
        <w:ind w:left="360" w:hanging="360"/>
      </w:pPr>
      <w:rPr>
        <w:rFonts w:hint="default"/>
        <w:caps w:val="0"/>
        <w:strike w:val="0"/>
        <w:dstrike w:val="0"/>
        <w:vanish w:val="0"/>
        <w:color w:val="8EBE3F" w:themeColor="accent4"/>
        <w:spacing w:val="0"/>
        <w:w w:val="100"/>
        <w:kern w:val="0"/>
        <w:position w:val="0"/>
        <w:sz w:val="16"/>
        <w:u w:val="none"/>
        <w:vertAlign w:val="baseli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CC0702C"/>
    <w:multiLevelType w:val="multilevel"/>
    <w:tmpl w:val="C70EECFC"/>
    <w:lvl w:ilvl="0">
      <w:start w:val="1"/>
      <w:numFmt w:val="bullet"/>
      <w:lvlText w:val=""/>
      <w:lvlJc w:val="left"/>
      <w:pPr>
        <w:ind w:left="360" w:hanging="360"/>
      </w:pPr>
      <w:rPr>
        <w:rFonts w:ascii="Symbol" w:hAnsi="Symbol" w:hint="default"/>
        <w:caps w:val="0"/>
        <w:strike w:val="0"/>
        <w:dstrike w:val="0"/>
        <w:vanish w:val="0"/>
        <w:color w:val="8EBE3F" w:themeColor="accent4"/>
        <w:spacing w:val="0"/>
        <w:w w:val="100"/>
        <w:kern w:val="0"/>
        <w:position w:val="0"/>
        <w:sz w:val="16"/>
        <w:u w:val="none"/>
        <w:vertAlign w:val="baseli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368B439D"/>
    <w:multiLevelType w:val="hybridMultilevel"/>
    <w:tmpl w:val="461E6216"/>
    <w:lvl w:ilvl="0" w:tplc="C1A6A74E">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2E02E0"/>
    <w:multiLevelType w:val="hybridMultilevel"/>
    <w:tmpl w:val="C5D40B68"/>
    <w:lvl w:ilvl="0" w:tplc="DC36BC9C">
      <w:start w:val="1"/>
      <w:numFmt w:val="bullet"/>
      <w:pStyle w:val="DotPoin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AE30FD"/>
    <w:multiLevelType w:val="multilevel"/>
    <w:tmpl w:val="040A6F9A"/>
    <w:lvl w:ilvl="0">
      <w:start w:val="1"/>
      <w:numFmt w:val="decimal"/>
      <w:lvlText w:val="%1"/>
      <w:lvlJc w:val="left"/>
      <w:pPr>
        <w:ind w:left="720" w:hanging="360"/>
      </w:pPr>
      <w:rPr>
        <w:rFonts w:ascii="Calibri" w:hAnsi="Calibri" w:hint="default"/>
        <w:b w:val="0"/>
        <w:i w:val="0"/>
        <w:caps w:val="0"/>
        <w:strike w:val="0"/>
        <w:dstrike w:val="0"/>
        <w:vanish w:val="0"/>
        <w:color w:val="2F3B39" w:themeColor="text1"/>
        <w:spacing w:val="0"/>
        <w:w w:val="100"/>
        <w:kern w:val="0"/>
        <w:position w:val="0"/>
        <w:sz w:val="21"/>
        <w:u w:val="none"/>
        <w:vertAlign w:val="baseli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4B710105"/>
    <w:multiLevelType w:val="hybridMultilevel"/>
    <w:tmpl w:val="8B7A496E"/>
    <w:lvl w:ilvl="0" w:tplc="C1A6A74E">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16561A"/>
    <w:multiLevelType w:val="multilevel"/>
    <w:tmpl w:val="6B2AA9FE"/>
    <w:lvl w:ilvl="0">
      <w:start w:val="1"/>
      <w:numFmt w:val="decimal"/>
      <w:lvlText w:val="%1)"/>
      <w:lvlJc w:val="left"/>
      <w:pPr>
        <w:ind w:left="360" w:hanging="360"/>
      </w:pPr>
      <w:rPr>
        <w:rFonts w:hint="default"/>
        <w:caps w:val="0"/>
        <w:strike w:val="0"/>
        <w:dstrike w:val="0"/>
        <w:vanish w:val="0"/>
        <w:color w:val="8EBE3F" w:themeColor="accent4"/>
        <w:spacing w:val="0"/>
        <w:w w:val="100"/>
        <w:kern w:val="0"/>
        <w:position w:val="0"/>
        <w:sz w:val="16"/>
        <w:u w:val="none"/>
        <w:vertAlign w:val="baseline"/>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56985B1C"/>
    <w:multiLevelType w:val="multilevel"/>
    <w:tmpl w:val="B140905A"/>
    <w:lvl w:ilvl="0">
      <w:start w:val="1"/>
      <w:numFmt w:val="decimal"/>
      <w:pStyle w:val="Bullet2subbulle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9A300FE"/>
    <w:multiLevelType w:val="hybridMultilevel"/>
    <w:tmpl w:val="6360B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7715D6"/>
    <w:multiLevelType w:val="hybridMultilevel"/>
    <w:tmpl w:val="A39285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E393D16"/>
    <w:multiLevelType w:val="hybridMultilevel"/>
    <w:tmpl w:val="A800A6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08869C9"/>
    <w:multiLevelType w:val="multilevel"/>
    <w:tmpl w:val="A434F9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4D25FA3"/>
    <w:multiLevelType w:val="hybridMultilevel"/>
    <w:tmpl w:val="59242012"/>
    <w:lvl w:ilvl="0" w:tplc="BFC6B024">
      <w:start w:val="1"/>
      <w:numFmt w:val="bullet"/>
      <w:pStyle w:val="Arrowinden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086822"/>
    <w:multiLevelType w:val="hybridMultilevel"/>
    <w:tmpl w:val="412C902E"/>
    <w:lvl w:ilvl="0" w:tplc="DDDE0CFC">
      <w:start w:val="1"/>
      <w:numFmt w:val="decimal"/>
      <w:lvlText w:val="%1."/>
      <w:lvlJc w:val="left"/>
      <w:pPr>
        <w:ind w:left="720" w:hanging="360"/>
      </w:pPr>
      <w:rPr>
        <w:rFonts w:ascii="Calibri" w:hAnsi="Calibri" w:hint="default"/>
        <w:b w:val="0"/>
        <w:i w:val="0"/>
        <w:caps w:val="0"/>
        <w:strike w:val="0"/>
        <w:dstrike w:val="0"/>
        <w:vanish w:val="0"/>
        <w:color w:val="2F3B39" w:themeColor="text1"/>
        <w:spacing w:val="0"/>
        <w:w w:val="100"/>
        <w:kern w:val="0"/>
        <w:position w:val="0"/>
        <w:sz w:val="21"/>
        <w:u w:val="none"/>
        <w:vertAlign w:val="baseline"/>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B1A5A83"/>
    <w:multiLevelType w:val="hybridMultilevel"/>
    <w:tmpl w:val="587C2754"/>
    <w:lvl w:ilvl="0" w:tplc="0C090001">
      <w:start w:val="1"/>
      <w:numFmt w:val="bullet"/>
      <w:pStyle w:val="Bullet1normal"/>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3454862">
    <w:abstractNumId w:val="9"/>
  </w:num>
  <w:num w:numId="2" w16cid:durableId="615259491">
    <w:abstractNumId w:val="6"/>
  </w:num>
  <w:num w:numId="3" w16cid:durableId="1486119212">
    <w:abstractNumId w:val="2"/>
  </w:num>
  <w:num w:numId="4" w16cid:durableId="1135365429">
    <w:abstractNumId w:val="18"/>
  </w:num>
  <w:num w:numId="5" w16cid:durableId="1961106699">
    <w:abstractNumId w:val="11"/>
  </w:num>
  <w:num w:numId="6" w16cid:durableId="488987689">
    <w:abstractNumId w:val="5"/>
  </w:num>
  <w:num w:numId="7" w16cid:durableId="1323391283">
    <w:abstractNumId w:val="4"/>
  </w:num>
  <w:num w:numId="8" w16cid:durableId="1106971275">
    <w:abstractNumId w:val="10"/>
  </w:num>
  <w:num w:numId="9" w16cid:durableId="1033070951">
    <w:abstractNumId w:val="17"/>
  </w:num>
  <w:num w:numId="10" w16cid:durableId="1863280190">
    <w:abstractNumId w:val="14"/>
  </w:num>
  <w:num w:numId="11" w16cid:durableId="1814835678">
    <w:abstractNumId w:val="13"/>
  </w:num>
  <w:num w:numId="12" w16cid:durableId="1753351845">
    <w:abstractNumId w:val="16"/>
  </w:num>
  <w:num w:numId="13" w16cid:durableId="1352879787">
    <w:abstractNumId w:val="0"/>
  </w:num>
  <w:num w:numId="14" w16cid:durableId="1412391486">
    <w:abstractNumId w:val="3"/>
  </w:num>
  <w:num w:numId="15" w16cid:durableId="1108357952">
    <w:abstractNumId w:val="15"/>
  </w:num>
  <w:num w:numId="16" w16cid:durableId="453136531">
    <w:abstractNumId w:val="8"/>
  </w:num>
  <w:num w:numId="17" w16cid:durableId="270481569">
    <w:abstractNumId w:val="1"/>
  </w:num>
  <w:num w:numId="18" w16cid:durableId="1153334740">
    <w:abstractNumId w:val="12"/>
  </w:num>
  <w:num w:numId="19" w16cid:durableId="1659531567">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9015"/>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DFE"/>
    <w:rsid w:val="00000D52"/>
    <w:rsid w:val="00001035"/>
    <w:rsid w:val="00001417"/>
    <w:rsid w:val="00001552"/>
    <w:rsid w:val="00002A26"/>
    <w:rsid w:val="00003277"/>
    <w:rsid w:val="00007086"/>
    <w:rsid w:val="00010D40"/>
    <w:rsid w:val="00014723"/>
    <w:rsid w:val="00015543"/>
    <w:rsid w:val="00017620"/>
    <w:rsid w:val="00023325"/>
    <w:rsid w:val="00026C20"/>
    <w:rsid w:val="00030B18"/>
    <w:rsid w:val="0003174C"/>
    <w:rsid w:val="00035966"/>
    <w:rsid w:val="00036076"/>
    <w:rsid w:val="00036E5C"/>
    <w:rsid w:val="00037140"/>
    <w:rsid w:val="00037867"/>
    <w:rsid w:val="00040F11"/>
    <w:rsid w:val="0004167A"/>
    <w:rsid w:val="00042629"/>
    <w:rsid w:val="00042842"/>
    <w:rsid w:val="000455DF"/>
    <w:rsid w:val="00045B17"/>
    <w:rsid w:val="00046834"/>
    <w:rsid w:val="0004688B"/>
    <w:rsid w:val="00046B1E"/>
    <w:rsid w:val="00046FFC"/>
    <w:rsid w:val="00051430"/>
    <w:rsid w:val="00052B6D"/>
    <w:rsid w:val="00053607"/>
    <w:rsid w:val="00053BFA"/>
    <w:rsid w:val="00055815"/>
    <w:rsid w:val="0006197D"/>
    <w:rsid w:val="000623EE"/>
    <w:rsid w:val="00063C89"/>
    <w:rsid w:val="00064F02"/>
    <w:rsid w:val="00065073"/>
    <w:rsid w:val="00067228"/>
    <w:rsid w:val="00067A60"/>
    <w:rsid w:val="00067E61"/>
    <w:rsid w:val="00070ED4"/>
    <w:rsid w:val="00072FF9"/>
    <w:rsid w:val="0007395F"/>
    <w:rsid w:val="00074DC4"/>
    <w:rsid w:val="00075536"/>
    <w:rsid w:val="00075819"/>
    <w:rsid w:val="00075D5A"/>
    <w:rsid w:val="00076F88"/>
    <w:rsid w:val="00081CB7"/>
    <w:rsid w:val="00084087"/>
    <w:rsid w:val="00084CE7"/>
    <w:rsid w:val="00084FBF"/>
    <w:rsid w:val="00090CB7"/>
    <w:rsid w:val="0009151E"/>
    <w:rsid w:val="00093764"/>
    <w:rsid w:val="000944B8"/>
    <w:rsid w:val="00097941"/>
    <w:rsid w:val="000A19C5"/>
    <w:rsid w:val="000A1FBD"/>
    <w:rsid w:val="000A21AC"/>
    <w:rsid w:val="000A6DB3"/>
    <w:rsid w:val="000A7C95"/>
    <w:rsid w:val="000A7D91"/>
    <w:rsid w:val="000B41A6"/>
    <w:rsid w:val="000B5DB6"/>
    <w:rsid w:val="000B64CA"/>
    <w:rsid w:val="000B6828"/>
    <w:rsid w:val="000C6626"/>
    <w:rsid w:val="000C7E64"/>
    <w:rsid w:val="000D4053"/>
    <w:rsid w:val="000D40B9"/>
    <w:rsid w:val="000D44DD"/>
    <w:rsid w:val="000D47B8"/>
    <w:rsid w:val="000D57D8"/>
    <w:rsid w:val="000D7086"/>
    <w:rsid w:val="000E0A9E"/>
    <w:rsid w:val="000E0F14"/>
    <w:rsid w:val="000E2613"/>
    <w:rsid w:val="000E28CA"/>
    <w:rsid w:val="000E63AB"/>
    <w:rsid w:val="000E7ADF"/>
    <w:rsid w:val="000F17E2"/>
    <w:rsid w:val="000F1BB4"/>
    <w:rsid w:val="000F40CD"/>
    <w:rsid w:val="000F4E68"/>
    <w:rsid w:val="000F7927"/>
    <w:rsid w:val="00100DBE"/>
    <w:rsid w:val="00103901"/>
    <w:rsid w:val="00104197"/>
    <w:rsid w:val="001053DB"/>
    <w:rsid w:val="00105449"/>
    <w:rsid w:val="0010551E"/>
    <w:rsid w:val="001073D1"/>
    <w:rsid w:val="001101D9"/>
    <w:rsid w:val="00110EEF"/>
    <w:rsid w:val="00111795"/>
    <w:rsid w:val="0011183D"/>
    <w:rsid w:val="0011340F"/>
    <w:rsid w:val="00116E97"/>
    <w:rsid w:val="001201DD"/>
    <w:rsid w:val="0012274F"/>
    <w:rsid w:val="00123862"/>
    <w:rsid w:val="00124165"/>
    <w:rsid w:val="0012425C"/>
    <w:rsid w:val="00124FCB"/>
    <w:rsid w:val="001254D4"/>
    <w:rsid w:val="001257AF"/>
    <w:rsid w:val="001272FF"/>
    <w:rsid w:val="001319E1"/>
    <w:rsid w:val="0013214C"/>
    <w:rsid w:val="0013313B"/>
    <w:rsid w:val="00135547"/>
    <w:rsid w:val="00140ADE"/>
    <w:rsid w:val="00143712"/>
    <w:rsid w:val="00145724"/>
    <w:rsid w:val="00145BE5"/>
    <w:rsid w:val="0014763D"/>
    <w:rsid w:val="00150E90"/>
    <w:rsid w:val="0015132C"/>
    <w:rsid w:val="00151B37"/>
    <w:rsid w:val="00151B50"/>
    <w:rsid w:val="00153A65"/>
    <w:rsid w:val="00154C84"/>
    <w:rsid w:val="0015615C"/>
    <w:rsid w:val="0016311B"/>
    <w:rsid w:val="00163444"/>
    <w:rsid w:val="00163AFE"/>
    <w:rsid w:val="00163BE2"/>
    <w:rsid w:val="00164FC2"/>
    <w:rsid w:val="00171AC1"/>
    <w:rsid w:val="00172790"/>
    <w:rsid w:val="001736E4"/>
    <w:rsid w:val="001769D9"/>
    <w:rsid w:val="00180087"/>
    <w:rsid w:val="001810AE"/>
    <w:rsid w:val="001811FC"/>
    <w:rsid w:val="00181210"/>
    <w:rsid w:val="00184001"/>
    <w:rsid w:val="00184D8B"/>
    <w:rsid w:val="00185147"/>
    <w:rsid w:val="0018550D"/>
    <w:rsid w:val="00187C42"/>
    <w:rsid w:val="001921C7"/>
    <w:rsid w:val="001923DC"/>
    <w:rsid w:val="00192B25"/>
    <w:rsid w:val="00197AD6"/>
    <w:rsid w:val="001A0E75"/>
    <w:rsid w:val="001A33B3"/>
    <w:rsid w:val="001A5D25"/>
    <w:rsid w:val="001A630D"/>
    <w:rsid w:val="001A6ED3"/>
    <w:rsid w:val="001B05CC"/>
    <w:rsid w:val="001B2D3F"/>
    <w:rsid w:val="001C7702"/>
    <w:rsid w:val="001D2737"/>
    <w:rsid w:val="001D2A5E"/>
    <w:rsid w:val="001D3ADC"/>
    <w:rsid w:val="001D5ADC"/>
    <w:rsid w:val="001D5EB1"/>
    <w:rsid w:val="001D6441"/>
    <w:rsid w:val="001E108F"/>
    <w:rsid w:val="001E2E18"/>
    <w:rsid w:val="001E2E60"/>
    <w:rsid w:val="001E7C88"/>
    <w:rsid w:val="001F0585"/>
    <w:rsid w:val="001F3E61"/>
    <w:rsid w:val="001F3FE6"/>
    <w:rsid w:val="001F4921"/>
    <w:rsid w:val="001F535F"/>
    <w:rsid w:val="001F53DF"/>
    <w:rsid w:val="001F5519"/>
    <w:rsid w:val="001F5A03"/>
    <w:rsid w:val="001F6F17"/>
    <w:rsid w:val="00203F1D"/>
    <w:rsid w:val="0020502F"/>
    <w:rsid w:val="00205314"/>
    <w:rsid w:val="0020664F"/>
    <w:rsid w:val="00206CA1"/>
    <w:rsid w:val="002139AA"/>
    <w:rsid w:val="00215B14"/>
    <w:rsid w:val="0021733D"/>
    <w:rsid w:val="0022445E"/>
    <w:rsid w:val="00224EDD"/>
    <w:rsid w:val="00225BE1"/>
    <w:rsid w:val="00227E96"/>
    <w:rsid w:val="00230BCE"/>
    <w:rsid w:val="00231BEF"/>
    <w:rsid w:val="00235C4C"/>
    <w:rsid w:val="00235C6E"/>
    <w:rsid w:val="002369A9"/>
    <w:rsid w:val="00237624"/>
    <w:rsid w:val="002401BF"/>
    <w:rsid w:val="002423F5"/>
    <w:rsid w:val="002440D4"/>
    <w:rsid w:val="00244690"/>
    <w:rsid w:val="002451C8"/>
    <w:rsid w:val="00246410"/>
    <w:rsid w:val="00246709"/>
    <w:rsid w:val="00247A05"/>
    <w:rsid w:val="002510BA"/>
    <w:rsid w:val="0025165E"/>
    <w:rsid w:val="0025201D"/>
    <w:rsid w:val="00252254"/>
    <w:rsid w:val="002539CB"/>
    <w:rsid w:val="002566AF"/>
    <w:rsid w:val="00256DCB"/>
    <w:rsid w:val="00260F4F"/>
    <w:rsid w:val="002710A6"/>
    <w:rsid w:val="00273966"/>
    <w:rsid w:val="00276017"/>
    <w:rsid w:val="00277064"/>
    <w:rsid w:val="00277C51"/>
    <w:rsid w:val="0028186B"/>
    <w:rsid w:val="00283525"/>
    <w:rsid w:val="00286949"/>
    <w:rsid w:val="00287555"/>
    <w:rsid w:val="0029028B"/>
    <w:rsid w:val="00290354"/>
    <w:rsid w:val="002903DC"/>
    <w:rsid w:val="002915A5"/>
    <w:rsid w:val="00292EED"/>
    <w:rsid w:val="00293902"/>
    <w:rsid w:val="00294553"/>
    <w:rsid w:val="002A29DC"/>
    <w:rsid w:val="002A4D86"/>
    <w:rsid w:val="002A6A4E"/>
    <w:rsid w:val="002A778D"/>
    <w:rsid w:val="002B2EDB"/>
    <w:rsid w:val="002C017B"/>
    <w:rsid w:val="002C038A"/>
    <w:rsid w:val="002C0425"/>
    <w:rsid w:val="002C10D9"/>
    <w:rsid w:val="002C235E"/>
    <w:rsid w:val="002C2735"/>
    <w:rsid w:val="002C442B"/>
    <w:rsid w:val="002C689A"/>
    <w:rsid w:val="002D1AF9"/>
    <w:rsid w:val="002D20A9"/>
    <w:rsid w:val="002D4788"/>
    <w:rsid w:val="002D624F"/>
    <w:rsid w:val="002D62A6"/>
    <w:rsid w:val="002D6D09"/>
    <w:rsid w:val="002E0750"/>
    <w:rsid w:val="002E363A"/>
    <w:rsid w:val="002E4DE9"/>
    <w:rsid w:val="002E5078"/>
    <w:rsid w:val="002F0152"/>
    <w:rsid w:val="002F0A59"/>
    <w:rsid w:val="002F1F57"/>
    <w:rsid w:val="002F37DB"/>
    <w:rsid w:val="002F3CDC"/>
    <w:rsid w:val="002F491D"/>
    <w:rsid w:val="00300BF5"/>
    <w:rsid w:val="003023EB"/>
    <w:rsid w:val="00302566"/>
    <w:rsid w:val="003028BC"/>
    <w:rsid w:val="00304AC1"/>
    <w:rsid w:val="00305A74"/>
    <w:rsid w:val="00305C92"/>
    <w:rsid w:val="003063BD"/>
    <w:rsid w:val="00306AD4"/>
    <w:rsid w:val="00306BEA"/>
    <w:rsid w:val="00307C1A"/>
    <w:rsid w:val="003119A0"/>
    <w:rsid w:val="00311B26"/>
    <w:rsid w:val="003131B9"/>
    <w:rsid w:val="00316665"/>
    <w:rsid w:val="0032047D"/>
    <w:rsid w:val="003209AB"/>
    <w:rsid w:val="00323D85"/>
    <w:rsid w:val="00324F74"/>
    <w:rsid w:val="00325ACD"/>
    <w:rsid w:val="0032771A"/>
    <w:rsid w:val="00331119"/>
    <w:rsid w:val="003315F8"/>
    <w:rsid w:val="003318B5"/>
    <w:rsid w:val="00333BE0"/>
    <w:rsid w:val="00334188"/>
    <w:rsid w:val="003366A5"/>
    <w:rsid w:val="00336CFE"/>
    <w:rsid w:val="00336E78"/>
    <w:rsid w:val="0033711B"/>
    <w:rsid w:val="0033780D"/>
    <w:rsid w:val="00341F80"/>
    <w:rsid w:val="00343B14"/>
    <w:rsid w:val="0034688D"/>
    <w:rsid w:val="003522E6"/>
    <w:rsid w:val="00354509"/>
    <w:rsid w:val="00354795"/>
    <w:rsid w:val="003568F8"/>
    <w:rsid w:val="003569DC"/>
    <w:rsid w:val="003570AC"/>
    <w:rsid w:val="003610BA"/>
    <w:rsid w:val="0036212A"/>
    <w:rsid w:val="00365174"/>
    <w:rsid w:val="00365B19"/>
    <w:rsid w:val="00365D29"/>
    <w:rsid w:val="0036638C"/>
    <w:rsid w:val="00370E3F"/>
    <w:rsid w:val="00372627"/>
    <w:rsid w:val="00372856"/>
    <w:rsid w:val="00372C88"/>
    <w:rsid w:val="0037365F"/>
    <w:rsid w:val="00376566"/>
    <w:rsid w:val="00376FD6"/>
    <w:rsid w:val="00380803"/>
    <w:rsid w:val="00380C10"/>
    <w:rsid w:val="00380E3F"/>
    <w:rsid w:val="003811DD"/>
    <w:rsid w:val="00384FC5"/>
    <w:rsid w:val="00386C52"/>
    <w:rsid w:val="0038742F"/>
    <w:rsid w:val="00387565"/>
    <w:rsid w:val="003903D9"/>
    <w:rsid w:val="00392A4C"/>
    <w:rsid w:val="00393825"/>
    <w:rsid w:val="003951C7"/>
    <w:rsid w:val="003A22DA"/>
    <w:rsid w:val="003A488E"/>
    <w:rsid w:val="003A53F5"/>
    <w:rsid w:val="003A5AE8"/>
    <w:rsid w:val="003A5D0D"/>
    <w:rsid w:val="003B2791"/>
    <w:rsid w:val="003B6124"/>
    <w:rsid w:val="003C2659"/>
    <w:rsid w:val="003D0C3D"/>
    <w:rsid w:val="003D36E0"/>
    <w:rsid w:val="003D478E"/>
    <w:rsid w:val="003D4B43"/>
    <w:rsid w:val="003D4E35"/>
    <w:rsid w:val="003D5AD3"/>
    <w:rsid w:val="003E09BC"/>
    <w:rsid w:val="003E1813"/>
    <w:rsid w:val="003E1EA1"/>
    <w:rsid w:val="003E2455"/>
    <w:rsid w:val="003E2FB7"/>
    <w:rsid w:val="003E7E0E"/>
    <w:rsid w:val="003F0117"/>
    <w:rsid w:val="003F1171"/>
    <w:rsid w:val="003F4D40"/>
    <w:rsid w:val="003F4D88"/>
    <w:rsid w:val="004041CD"/>
    <w:rsid w:val="00406D13"/>
    <w:rsid w:val="00406DE0"/>
    <w:rsid w:val="00410A95"/>
    <w:rsid w:val="00416825"/>
    <w:rsid w:val="00420990"/>
    <w:rsid w:val="00424CB1"/>
    <w:rsid w:val="00424DEB"/>
    <w:rsid w:val="00424F44"/>
    <w:rsid w:val="004262A0"/>
    <w:rsid w:val="00426B2E"/>
    <w:rsid w:val="004276AA"/>
    <w:rsid w:val="00431881"/>
    <w:rsid w:val="00433091"/>
    <w:rsid w:val="00434E2C"/>
    <w:rsid w:val="004375B6"/>
    <w:rsid w:val="0043772B"/>
    <w:rsid w:val="00437FC9"/>
    <w:rsid w:val="00440FF7"/>
    <w:rsid w:val="00445353"/>
    <w:rsid w:val="00450A0D"/>
    <w:rsid w:val="004530B0"/>
    <w:rsid w:val="00453DBA"/>
    <w:rsid w:val="004608AA"/>
    <w:rsid w:val="00461CE3"/>
    <w:rsid w:val="00461FC4"/>
    <w:rsid w:val="00462E8E"/>
    <w:rsid w:val="0046659E"/>
    <w:rsid w:val="00467A2B"/>
    <w:rsid w:val="00471069"/>
    <w:rsid w:val="004746B4"/>
    <w:rsid w:val="00474BA0"/>
    <w:rsid w:val="0047592B"/>
    <w:rsid w:val="00480DE2"/>
    <w:rsid w:val="00482477"/>
    <w:rsid w:val="004851B5"/>
    <w:rsid w:val="004909E7"/>
    <w:rsid w:val="00491173"/>
    <w:rsid w:val="004914E2"/>
    <w:rsid w:val="00491F79"/>
    <w:rsid w:val="00492023"/>
    <w:rsid w:val="00492C79"/>
    <w:rsid w:val="0049565C"/>
    <w:rsid w:val="00497B62"/>
    <w:rsid w:val="00497D55"/>
    <w:rsid w:val="00497F70"/>
    <w:rsid w:val="004A3038"/>
    <w:rsid w:val="004A387F"/>
    <w:rsid w:val="004A536E"/>
    <w:rsid w:val="004A5D81"/>
    <w:rsid w:val="004A7E05"/>
    <w:rsid w:val="004A7E41"/>
    <w:rsid w:val="004B3A21"/>
    <w:rsid w:val="004B5646"/>
    <w:rsid w:val="004B6AF3"/>
    <w:rsid w:val="004B7170"/>
    <w:rsid w:val="004B7220"/>
    <w:rsid w:val="004B76DA"/>
    <w:rsid w:val="004B79F0"/>
    <w:rsid w:val="004B7F10"/>
    <w:rsid w:val="004C1BBD"/>
    <w:rsid w:val="004C31E9"/>
    <w:rsid w:val="004C540A"/>
    <w:rsid w:val="004C5904"/>
    <w:rsid w:val="004C5B35"/>
    <w:rsid w:val="004C7744"/>
    <w:rsid w:val="004D2DE6"/>
    <w:rsid w:val="004D4CA2"/>
    <w:rsid w:val="004D5746"/>
    <w:rsid w:val="004D7253"/>
    <w:rsid w:val="004D778B"/>
    <w:rsid w:val="004D78C7"/>
    <w:rsid w:val="004E0B7A"/>
    <w:rsid w:val="004E0C16"/>
    <w:rsid w:val="004E1FA6"/>
    <w:rsid w:val="004E2778"/>
    <w:rsid w:val="004E33E4"/>
    <w:rsid w:val="004E54D3"/>
    <w:rsid w:val="004E7845"/>
    <w:rsid w:val="004E7FB6"/>
    <w:rsid w:val="004F039F"/>
    <w:rsid w:val="004F03C3"/>
    <w:rsid w:val="004F0C4A"/>
    <w:rsid w:val="004F14BD"/>
    <w:rsid w:val="004F16FF"/>
    <w:rsid w:val="004F1EE7"/>
    <w:rsid w:val="004F4980"/>
    <w:rsid w:val="004F58E6"/>
    <w:rsid w:val="004F74B2"/>
    <w:rsid w:val="004F7CE9"/>
    <w:rsid w:val="00500EAC"/>
    <w:rsid w:val="00501AF7"/>
    <w:rsid w:val="00502827"/>
    <w:rsid w:val="005052A9"/>
    <w:rsid w:val="00506C27"/>
    <w:rsid w:val="00507717"/>
    <w:rsid w:val="00510769"/>
    <w:rsid w:val="0051271E"/>
    <w:rsid w:val="0051285D"/>
    <w:rsid w:val="00513976"/>
    <w:rsid w:val="00513DBC"/>
    <w:rsid w:val="00514302"/>
    <w:rsid w:val="005158F6"/>
    <w:rsid w:val="005168D0"/>
    <w:rsid w:val="005205B5"/>
    <w:rsid w:val="0052200D"/>
    <w:rsid w:val="00523919"/>
    <w:rsid w:val="00523E5B"/>
    <w:rsid w:val="00524A5F"/>
    <w:rsid w:val="00524E2E"/>
    <w:rsid w:val="00525250"/>
    <w:rsid w:val="0052569C"/>
    <w:rsid w:val="00525CCF"/>
    <w:rsid w:val="005270A3"/>
    <w:rsid w:val="005308A4"/>
    <w:rsid w:val="00532081"/>
    <w:rsid w:val="005330FA"/>
    <w:rsid w:val="00533449"/>
    <w:rsid w:val="005350D8"/>
    <w:rsid w:val="00536B5C"/>
    <w:rsid w:val="0053775D"/>
    <w:rsid w:val="00540EEC"/>
    <w:rsid w:val="00543167"/>
    <w:rsid w:val="00543E4B"/>
    <w:rsid w:val="00546E33"/>
    <w:rsid w:val="00551BE8"/>
    <w:rsid w:val="0055418A"/>
    <w:rsid w:val="005542A0"/>
    <w:rsid w:val="005550FA"/>
    <w:rsid w:val="005556F4"/>
    <w:rsid w:val="00557FAE"/>
    <w:rsid w:val="00560C30"/>
    <w:rsid w:val="00561E05"/>
    <w:rsid w:val="00564969"/>
    <w:rsid w:val="005655DA"/>
    <w:rsid w:val="00566E15"/>
    <w:rsid w:val="00567430"/>
    <w:rsid w:val="0057105E"/>
    <w:rsid w:val="00572FBE"/>
    <w:rsid w:val="00574737"/>
    <w:rsid w:val="005750C4"/>
    <w:rsid w:val="00576486"/>
    <w:rsid w:val="005769F6"/>
    <w:rsid w:val="00577DE1"/>
    <w:rsid w:val="005813CF"/>
    <w:rsid w:val="00581734"/>
    <w:rsid w:val="005832C3"/>
    <w:rsid w:val="00584282"/>
    <w:rsid w:val="0058446B"/>
    <w:rsid w:val="00584B81"/>
    <w:rsid w:val="005855DC"/>
    <w:rsid w:val="00586EF2"/>
    <w:rsid w:val="00591229"/>
    <w:rsid w:val="00595203"/>
    <w:rsid w:val="00595364"/>
    <w:rsid w:val="005A172F"/>
    <w:rsid w:val="005A2DC0"/>
    <w:rsid w:val="005A42E7"/>
    <w:rsid w:val="005A48B0"/>
    <w:rsid w:val="005A4A24"/>
    <w:rsid w:val="005A52E1"/>
    <w:rsid w:val="005A5374"/>
    <w:rsid w:val="005A5708"/>
    <w:rsid w:val="005A5C08"/>
    <w:rsid w:val="005A6472"/>
    <w:rsid w:val="005A6D1F"/>
    <w:rsid w:val="005B03C2"/>
    <w:rsid w:val="005B0643"/>
    <w:rsid w:val="005B1BA6"/>
    <w:rsid w:val="005B208A"/>
    <w:rsid w:val="005B436D"/>
    <w:rsid w:val="005B45DC"/>
    <w:rsid w:val="005B4D45"/>
    <w:rsid w:val="005B4F61"/>
    <w:rsid w:val="005B5736"/>
    <w:rsid w:val="005C012D"/>
    <w:rsid w:val="005C0ECB"/>
    <w:rsid w:val="005C1AE7"/>
    <w:rsid w:val="005C2989"/>
    <w:rsid w:val="005C4486"/>
    <w:rsid w:val="005C5E7F"/>
    <w:rsid w:val="005C5E87"/>
    <w:rsid w:val="005C6E4A"/>
    <w:rsid w:val="005C7CBF"/>
    <w:rsid w:val="005D2BAC"/>
    <w:rsid w:val="005D2E77"/>
    <w:rsid w:val="005D4520"/>
    <w:rsid w:val="005E02DE"/>
    <w:rsid w:val="005E3FC5"/>
    <w:rsid w:val="005E43BA"/>
    <w:rsid w:val="005E4439"/>
    <w:rsid w:val="005E65AE"/>
    <w:rsid w:val="005F012C"/>
    <w:rsid w:val="005F0F4E"/>
    <w:rsid w:val="005F29FD"/>
    <w:rsid w:val="005F358D"/>
    <w:rsid w:val="005F3C63"/>
    <w:rsid w:val="005F3C76"/>
    <w:rsid w:val="005F4A68"/>
    <w:rsid w:val="005F50D2"/>
    <w:rsid w:val="005F53AD"/>
    <w:rsid w:val="005F7811"/>
    <w:rsid w:val="00602978"/>
    <w:rsid w:val="0060451B"/>
    <w:rsid w:val="00604C32"/>
    <w:rsid w:val="00610467"/>
    <w:rsid w:val="00611191"/>
    <w:rsid w:val="00613017"/>
    <w:rsid w:val="006154EE"/>
    <w:rsid w:val="00617931"/>
    <w:rsid w:val="00617B0F"/>
    <w:rsid w:val="006204DA"/>
    <w:rsid w:val="00621746"/>
    <w:rsid w:val="006221F7"/>
    <w:rsid w:val="00622321"/>
    <w:rsid w:val="00624AD8"/>
    <w:rsid w:val="00627875"/>
    <w:rsid w:val="00630B80"/>
    <w:rsid w:val="00632587"/>
    <w:rsid w:val="006327E7"/>
    <w:rsid w:val="00632D7E"/>
    <w:rsid w:val="006343F1"/>
    <w:rsid w:val="00635B29"/>
    <w:rsid w:val="00635EFA"/>
    <w:rsid w:val="006360EC"/>
    <w:rsid w:val="0063656A"/>
    <w:rsid w:val="006368E2"/>
    <w:rsid w:val="00636C50"/>
    <w:rsid w:val="00636C7F"/>
    <w:rsid w:val="00637FA7"/>
    <w:rsid w:val="00640ADC"/>
    <w:rsid w:val="00641750"/>
    <w:rsid w:val="00647045"/>
    <w:rsid w:val="00651588"/>
    <w:rsid w:val="00651824"/>
    <w:rsid w:val="00652B15"/>
    <w:rsid w:val="00652FEE"/>
    <w:rsid w:val="00654F82"/>
    <w:rsid w:val="00656AFB"/>
    <w:rsid w:val="00657698"/>
    <w:rsid w:val="00657AA9"/>
    <w:rsid w:val="00657DED"/>
    <w:rsid w:val="006606FD"/>
    <w:rsid w:val="006615AA"/>
    <w:rsid w:val="00662293"/>
    <w:rsid w:val="0066506E"/>
    <w:rsid w:val="00666763"/>
    <w:rsid w:val="00667858"/>
    <w:rsid w:val="00667F78"/>
    <w:rsid w:val="0067052E"/>
    <w:rsid w:val="006717DC"/>
    <w:rsid w:val="00671AEE"/>
    <w:rsid w:val="00672A3B"/>
    <w:rsid w:val="00675ED0"/>
    <w:rsid w:val="006761D1"/>
    <w:rsid w:val="00680926"/>
    <w:rsid w:val="00680997"/>
    <w:rsid w:val="00681266"/>
    <w:rsid w:val="0068179A"/>
    <w:rsid w:val="00683780"/>
    <w:rsid w:val="006838C9"/>
    <w:rsid w:val="00683A0B"/>
    <w:rsid w:val="006848B8"/>
    <w:rsid w:val="0068596F"/>
    <w:rsid w:val="00687F46"/>
    <w:rsid w:val="006911FF"/>
    <w:rsid w:val="00693348"/>
    <w:rsid w:val="00693534"/>
    <w:rsid w:val="00693616"/>
    <w:rsid w:val="006936DF"/>
    <w:rsid w:val="006947C0"/>
    <w:rsid w:val="006948E8"/>
    <w:rsid w:val="00695461"/>
    <w:rsid w:val="00696412"/>
    <w:rsid w:val="00697151"/>
    <w:rsid w:val="00697192"/>
    <w:rsid w:val="006A1421"/>
    <w:rsid w:val="006A7560"/>
    <w:rsid w:val="006B1A86"/>
    <w:rsid w:val="006B1CC7"/>
    <w:rsid w:val="006B1D23"/>
    <w:rsid w:val="006B2B0F"/>
    <w:rsid w:val="006B4E6B"/>
    <w:rsid w:val="006B645F"/>
    <w:rsid w:val="006B6949"/>
    <w:rsid w:val="006B6D40"/>
    <w:rsid w:val="006B7FF0"/>
    <w:rsid w:val="006C2476"/>
    <w:rsid w:val="006C2523"/>
    <w:rsid w:val="006C3B48"/>
    <w:rsid w:val="006C4D9C"/>
    <w:rsid w:val="006D13A1"/>
    <w:rsid w:val="006D1CA5"/>
    <w:rsid w:val="006D3039"/>
    <w:rsid w:val="006D48FA"/>
    <w:rsid w:val="006D5B6C"/>
    <w:rsid w:val="006D5B77"/>
    <w:rsid w:val="006D69C0"/>
    <w:rsid w:val="006D73ED"/>
    <w:rsid w:val="006D7D7E"/>
    <w:rsid w:val="006E0291"/>
    <w:rsid w:val="006E0FFC"/>
    <w:rsid w:val="006E2FB4"/>
    <w:rsid w:val="006E3A3C"/>
    <w:rsid w:val="006E4200"/>
    <w:rsid w:val="006E50C0"/>
    <w:rsid w:val="006E52FA"/>
    <w:rsid w:val="006E5E54"/>
    <w:rsid w:val="006E7E5C"/>
    <w:rsid w:val="006F0CCD"/>
    <w:rsid w:val="006F2AFD"/>
    <w:rsid w:val="006F5B7A"/>
    <w:rsid w:val="006F5BD0"/>
    <w:rsid w:val="006F72D8"/>
    <w:rsid w:val="0070379F"/>
    <w:rsid w:val="007103D8"/>
    <w:rsid w:val="00712D85"/>
    <w:rsid w:val="0071377B"/>
    <w:rsid w:val="0071393F"/>
    <w:rsid w:val="0071752D"/>
    <w:rsid w:val="00717719"/>
    <w:rsid w:val="0072299A"/>
    <w:rsid w:val="00723402"/>
    <w:rsid w:val="00726514"/>
    <w:rsid w:val="00727AD3"/>
    <w:rsid w:val="00730A8A"/>
    <w:rsid w:val="0073133F"/>
    <w:rsid w:val="0073183B"/>
    <w:rsid w:val="00731ADB"/>
    <w:rsid w:val="00734053"/>
    <w:rsid w:val="0073463C"/>
    <w:rsid w:val="00736CF3"/>
    <w:rsid w:val="00741720"/>
    <w:rsid w:val="007417CE"/>
    <w:rsid w:val="00743C59"/>
    <w:rsid w:val="007454C8"/>
    <w:rsid w:val="007470DF"/>
    <w:rsid w:val="0074769F"/>
    <w:rsid w:val="00751879"/>
    <w:rsid w:val="007539D0"/>
    <w:rsid w:val="00756428"/>
    <w:rsid w:val="007575AD"/>
    <w:rsid w:val="00757C3C"/>
    <w:rsid w:val="00761117"/>
    <w:rsid w:val="007612D5"/>
    <w:rsid w:val="007625E5"/>
    <w:rsid w:val="00764903"/>
    <w:rsid w:val="00766480"/>
    <w:rsid w:val="00766D56"/>
    <w:rsid w:val="0077578B"/>
    <w:rsid w:val="0078063B"/>
    <w:rsid w:val="00781EC2"/>
    <w:rsid w:val="00782F4A"/>
    <w:rsid w:val="00783AE8"/>
    <w:rsid w:val="00783C5E"/>
    <w:rsid w:val="007841C2"/>
    <w:rsid w:val="007852D1"/>
    <w:rsid w:val="00787007"/>
    <w:rsid w:val="00790A1A"/>
    <w:rsid w:val="00790E2F"/>
    <w:rsid w:val="007917CB"/>
    <w:rsid w:val="00791863"/>
    <w:rsid w:val="00793CFB"/>
    <w:rsid w:val="00795040"/>
    <w:rsid w:val="00795B59"/>
    <w:rsid w:val="00797C7C"/>
    <w:rsid w:val="007A0C21"/>
    <w:rsid w:val="007A0CC6"/>
    <w:rsid w:val="007A198B"/>
    <w:rsid w:val="007A1A31"/>
    <w:rsid w:val="007A2AEA"/>
    <w:rsid w:val="007A4580"/>
    <w:rsid w:val="007B4117"/>
    <w:rsid w:val="007B47DE"/>
    <w:rsid w:val="007B509F"/>
    <w:rsid w:val="007B525C"/>
    <w:rsid w:val="007B72BB"/>
    <w:rsid w:val="007B7A0B"/>
    <w:rsid w:val="007C043C"/>
    <w:rsid w:val="007C050B"/>
    <w:rsid w:val="007C11C9"/>
    <w:rsid w:val="007C1A29"/>
    <w:rsid w:val="007C432E"/>
    <w:rsid w:val="007D029A"/>
    <w:rsid w:val="007D0B7C"/>
    <w:rsid w:val="007D2696"/>
    <w:rsid w:val="007D2705"/>
    <w:rsid w:val="007D2AA6"/>
    <w:rsid w:val="007D2EDE"/>
    <w:rsid w:val="007D42C4"/>
    <w:rsid w:val="007D5FA1"/>
    <w:rsid w:val="007D775D"/>
    <w:rsid w:val="007D79BF"/>
    <w:rsid w:val="007E52DE"/>
    <w:rsid w:val="007E7A2D"/>
    <w:rsid w:val="007F10CE"/>
    <w:rsid w:val="007F3758"/>
    <w:rsid w:val="007F5845"/>
    <w:rsid w:val="0080192E"/>
    <w:rsid w:val="00801F04"/>
    <w:rsid w:val="00803B84"/>
    <w:rsid w:val="0081015D"/>
    <w:rsid w:val="00810988"/>
    <w:rsid w:val="00812262"/>
    <w:rsid w:val="00812BE2"/>
    <w:rsid w:val="008162B2"/>
    <w:rsid w:val="00816ADF"/>
    <w:rsid w:val="00816BD0"/>
    <w:rsid w:val="00817647"/>
    <w:rsid w:val="00817706"/>
    <w:rsid w:val="00820136"/>
    <w:rsid w:val="00822A42"/>
    <w:rsid w:val="00822BE0"/>
    <w:rsid w:val="008246BA"/>
    <w:rsid w:val="00824F41"/>
    <w:rsid w:val="00827753"/>
    <w:rsid w:val="00827E0F"/>
    <w:rsid w:val="008329A1"/>
    <w:rsid w:val="00834A73"/>
    <w:rsid w:val="00836A57"/>
    <w:rsid w:val="00837331"/>
    <w:rsid w:val="00840E66"/>
    <w:rsid w:val="008423BF"/>
    <w:rsid w:val="00842DC9"/>
    <w:rsid w:val="00842E21"/>
    <w:rsid w:val="00842F0A"/>
    <w:rsid w:val="0084389E"/>
    <w:rsid w:val="00847CB1"/>
    <w:rsid w:val="008503B2"/>
    <w:rsid w:val="008508EF"/>
    <w:rsid w:val="00851138"/>
    <w:rsid w:val="00852EEF"/>
    <w:rsid w:val="00854278"/>
    <w:rsid w:val="0085510D"/>
    <w:rsid w:val="00855D61"/>
    <w:rsid w:val="00860EE5"/>
    <w:rsid w:val="00861D24"/>
    <w:rsid w:val="008621B2"/>
    <w:rsid w:val="00862948"/>
    <w:rsid w:val="008637FD"/>
    <w:rsid w:val="00864F16"/>
    <w:rsid w:val="00865A8B"/>
    <w:rsid w:val="00870DFE"/>
    <w:rsid w:val="00871611"/>
    <w:rsid w:val="0087229D"/>
    <w:rsid w:val="008729DE"/>
    <w:rsid w:val="00872F69"/>
    <w:rsid w:val="00873FF5"/>
    <w:rsid w:val="00875954"/>
    <w:rsid w:val="00881E95"/>
    <w:rsid w:val="00882AFD"/>
    <w:rsid w:val="00884BD9"/>
    <w:rsid w:val="008873F6"/>
    <w:rsid w:val="00890312"/>
    <w:rsid w:val="00893392"/>
    <w:rsid w:val="00894EEC"/>
    <w:rsid w:val="00896A1C"/>
    <w:rsid w:val="00897CC8"/>
    <w:rsid w:val="008A023E"/>
    <w:rsid w:val="008A0B05"/>
    <w:rsid w:val="008A10CA"/>
    <w:rsid w:val="008A6065"/>
    <w:rsid w:val="008A650E"/>
    <w:rsid w:val="008A66B5"/>
    <w:rsid w:val="008A67D6"/>
    <w:rsid w:val="008B009B"/>
    <w:rsid w:val="008B25C6"/>
    <w:rsid w:val="008B335A"/>
    <w:rsid w:val="008C0873"/>
    <w:rsid w:val="008C0A0E"/>
    <w:rsid w:val="008C139B"/>
    <w:rsid w:val="008C264A"/>
    <w:rsid w:val="008C38CD"/>
    <w:rsid w:val="008C4502"/>
    <w:rsid w:val="008C5491"/>
    <w:rsid w:val="008C557A"/>
    <w:rsid w:val="008C5E8A"/>
    <w:rsid w:val="008C721F"/>
    <w:rsid w:val="008D2233"/>
    <w:rsid w:val="008D2AE3"/>
    <w:rsid w:val="008D36F2"/>
    <w:rsid w:val="008D3DF9"/>
    <w:rsid w:val="008D6F1A"/>
    <w:rsid w:val="008D6FF9"/>
    <w:rsid w:val="008D7A51"/>
    <w:rsid w:val="008E0133"/>
    <w:rsid w:val="008E0A8A"/>
    <w:rsid w:val="008E1661"/>
    <w:rsid w:val="008E16AF"/>
    <w:rsid w:val="008E5419"/>
    <w:rsid w:val="008E5EF8"/>
    <w:rsid w:val="008E5FDE"/>
    <w:rsid w:val="008E692B"/>
    <w:rsid w:val="008E7D30"/>
    <w:rsid w:val="008F03A5"/>
    <w:rsid w:val="008F4BBC"/>
    <w:rsid w:val="008F535B"/>
    <w:rsid w:val="008F588D"/>
    <w:rsid w:val="008F5F5F"/>
    <w:rsid w:val="008F7784"/>
    <w:rsid w:val="00902A17"/>
    <w:rsid w:val="0090319B"/>
    <w:rsid w:val="00903569"/>
    <w:rsid w:val="00904D69"/>
    <w:rsid w:val="00905C68"/>
    <w:rsid w:val="0090682F"/>
    <w:rsid w:val="009075AB"/>
    <w:rsid w:val="00907F86"/>
    <w:rsid w:val="00913711"/>
    <w:rsid w:val="00913BD2"/>
    <w:rsid w:val="00913F0F"/>
    <w:rsid w:val="00914A4D"/>
    <w:rsid w:val="00920739"/>
    <w:rsid w:val="00921BFF"/>
    <w:rsid w:val="00922DB0"/>
    <w:rsid w:val="00926C95"/>
    <w:rsid w:val="00926D01"/>
    <w:rsid w:val="00931113"/>
    <w:rsid w:val="00933BA2"/>
    <w:rsid w:val="00934088"/>
    <w:rsid w:val="0093417B"/>
    <w:rsid w:val="009407C3"/>
    <w:rsid w:val="00941182"/>
    <w:rsid w:val="0094217F"/>
    <w:rsid w:val="00942B15"/>
    <w:rsid w:val="009439A6"/>
    <w:rsid w:val="00943C4A"/>
    <w:rsid w:val="00944674"/>
    <w:rsid w:val="009456B0"/>
    <w:rsid w:val="0094722E"/>
    <w:rsid w:val="0095004A"/>
    <w:rsid w:val="00950830"/>
    <w:rsid w:val="00950DE3"/>
    <w:rsid w:val="0095140C"/>
    <w:rsid w:val="0095555C"/>
    <w:rsid w:val="00955B55"/>
    <w:rsid w:val="00956937"/>
    <w:rsid w:val="009628D1"/>
    <w:rsid w:val="00964292"/>
    <w:rsid w:val="00966E78"/>
    <w:rsid w:val="00970653"/>
    <w:rsid w:val="00971920"/>
    <w:rsid w:val="00971FA8"/>
    <w:rsid w:val="00973145"/>
    <w:rsid w:val="0097360B"/>
    <w:rsid w:val="00973F5F"/>
    <w:rsid w:val="00976468"/>
    <w:rsid w:val="00981005"/>
    <w:rsid w:val="00982940"/>
    <w:rsid w:val="00982F7C"/>
    <w:rsid w:val="009834D6"/>
    <w:rsid w:val="009850E0"/>
    <w:rsid w:val="009862CC"/>
    <w:rsid w:val="009878FD"/>
    <w:rsid w:val="00990E35"/>
    <w:rsid w:val="00991035"/>
    <w:rsid w:val="00991729"/>
    <w:rsid w:val="009938DA"/>
    <w:rsid w:val="0099406D"/>
    <w:rsid w:val="009940A5"/>
    <w:rsid w:val="0099519A"/>
    <w:rsid w:val="009A0209"/>
    <w:rsid w:val="009A0F87"/>
    <w:rsid w:val="009A2CA6"/>
    <w:rsid w:val="009A33BC"/>
    <w:rsid w:val="009A5B37"/>
    <w:rsid w:val="009A6FA7"/>
    <w:rsid w:val="009A74D1"/>
    <w:rsid w:val="009B30AB"/>
    <w:rsid w:val="009B368B"/>
    <w:rsid w:val="009B3A84"/>
    <w:rsid w:val="009B3ACF"/>
    <w:rsid w:val="009B4287"/>
    <w:rsid w:val="009B4327"/>
    <w:rsid w:val="009B446B"/>
    <w:rsid w:val="009B4AF2"/>
    <w:rsid w:val="009B5F74"/>
    <w:rsid w:val="009B69CD"/>
    <w:rsid w:val="009B6F63"/>
    <w:rsid w:val="009C055F"/>
    <w:rsid w:val="009C12F3"/>
    <w:rsid w:val="009C1982"/>
    <w:rsid w:val="009C221F"/>
    <w:rsid w:val="009C3084"/>
    <w:rsid w:val="009C4B54"/>
    <w:rsid w:val="009C7615"/>
    <w:rsid w:val="009D2DBD"/>
    <w:rsid w:val="009D3024"/>
    <w:rsid w:val="009E0458"/>
    <w:rsid w:val="009E0DA6"/>
    <w:rsid w:val="009E2B33"/>
    <w:rsid w:val="009E2B93"/>
    <w:rsid w:val="009E3B0B"/>
    <w:rsid w:val="009E4B18"/>
    <w:rsid w:val="009E512C"/>
    <w:rsid w:val="009E6432"/>
    <w:rsid w:val="009F043B"/>
    <w:rsid w:val="009F1607"/>
    <w:rsid w:val="009F180F"/>
    <w:rsid w:val="009F274B"/>
    <w:rsid w:val="009F3755"/>
    <w:rsid w:val="009F3C5F"/>
    <w:rsid w:val="009F4302"/>
    <w:rsid w:val="009F5678"/>
    <w:rsid w:val="009F7069"/>
    <w:rsid w:val="009F735D"/>
    <w:rsid w:val="00A00A74"/>
    <w:rsid w:val="00A04F5D"/>
    <w:rsid w:val="00A05110"/>
    <w:rsid w:val="00A05993"/>
    <w:rsid w:val="00A06184"/>
    <w:rsid w:val="00A06F61"/>
    <w:rsid w:val="00A112C3"/>
    <w:rsid w:val="00A1189A"/>
    <w:rsid w:val="00A15091"/>
    <w:rsid w:val="00A15B32"/>
    <w:rsid w:val="00A16952"/>
    <w:rsid w:val="00A24D49"/>
    <w:rsid w:val="00A25082"/>
    <w:rsid w:val="00A25322"/>
    <w:rsid w:val="00A30330"/>
    <w:rsid w:val="00A329F6"/>
    <w:rsid w:val="00A33715"/>
    <w:rsid w:val="00A34546"/>
    <w:rsid w:val="00A34638"/>
    <w:rsid w:val="00A36D25"/>
    <w:rsid w:val="00A37663"/>
    <w:rsid w:val="00A376A1"/>
    <w:rsid w:val="00A417D4"/>
    <w:rsid w:val="00A41831"/>
    <w:rsid w:val="00A41CA9"/>
    <w:rsid w:val="00A4204E"/>
    <w:rsid w:val="00A42D5D"/>
    <w:rsid w:val="00A45050"/>
    <w:rsid w:val="00A45739"/>
    <w:rsid w:val="00A51308"/>
    <w:rsid w:val="00A516CA"/>
    <w:rsid w:val="00A518FB"/>
    <w:rsid w:val="00A52AC6"/>
    <w:rsid w:val="00A52BD1"/>
    <w:rsid w:val="00A5398C"/>
    <w:rsid w:val="00A54FA8"/>
    <w:rsid w:val="00A55BBA"/>
    <w:rsid w:val="00A55F1F"/>
    <w:rsid w:val="00A6357A"/>
    <w:rsid w:val="00A66725"/>
    <w:rsid w:val="00A6775F"/>
    <w:rsid w:val="00A71AAB"/>
    <w:rsid w:val="00A7670E"/>
    <w:rsid w:val="00A76AF4"/>
    <w:rsid w:val="00A8043A"/>
    <w:rsid w:val="00A81BC5"/>
    <w:rsid w:val="00A8226E"/>
    <w:rsid w:val="00A8351B"/>
    <w:rsid w:val="00A83C93"/>
    <w:rsid w:val="00A84D0F"/>
    <w:rsid w:val="00A858C2"/>
    <w:rsid w:val="00A8638E"/>
    <w:rsid w:val="00A9466B"/>
    <w:rsid w:val="00A9626F"/>
    <w:rsid w:val="00AA1782"/>
    <w:rsid w:val="00AA4D3E"/>
    <w:rsid w:val="00AA547B"/>
    <w:rsid w:val="00AB00A7"/>
    <w:rsid w:val="00AB0767"/>
    <w:rsid w:val="00AB0FA8"/>
    <w:rsid w:val="00AB12FF"/>
    <w:rsid w:val="00AB2B00"/>
    <w:rsid w:val="00AB3BAB"/>
    <w:rsid w:val="00AB549A"/>
    <w:rsid w:val="00AB6150"/>
    <w:rsid w:val="00AB791A"/>
    <w:rsid w:val="00AC0622"/>
    <w:rsid w:val="00AC242C"/>
    <w:rsid w:val="00AC285F"/>
    <w:rsid w:val="00AC54B4"/>
    <w:rsid w:val="00AC7763"/>
    <w:rsid w:val="00AD0458"/>
    <w:rsid w:val="00AD4729"/>
    <w:rsid w:val="00AD5873"/>
    <w:rsid w:val="00AD5CBE"/>
    <w:rsid w:val="00AD6BFB"/>
    <w:rsid w:val="00AE0376"/>
    <w:rsid w:val="00AE08FE"/>
    <w:rsid w:val="00AE1761"/>
    <w:rsid w:val="00AE308D"/>
    <w:rsid w:val="00AE36D5"/>
    <w:rsid w:val="00AE420A"/>
    <w:rsid w:val="00AE5D2D"/>
    <w:rsid w:val="00AF024E"/>
    <w:rsid w:val="00AF043C"/>
    <w:rsid w:val="00AF175D"/>
    <w:rsid w:val="00AF17DE"/>
    <w:rsid w:val="00AF34E9"/>
    <w:rsid w:val="00AF3C5B"/>
    <w:rsid w:val="00AF3E97"/>
    <w:rsid w:val="00AF4F40"/>
    <w:rsid w:val="00AF543F"/>
    <w:rsid w:val="00AF60FE"/>
    <w:rsid w:val="00AF6238"/>
    <w:rsid w:val="00AF63F7"/>
    <w:rsid w:val="00AF7920"/>
    <w:rsid w:val="00B001BC"/>
    <w:rsid w:val="00B01C70"/>
    <w:rsid w:val="00B0422F"/>
    <w:rsid w:val="00B042DD"/>
    <w:rsid w:val="00B046F8"/>
    <w:rsid w:val="00B04C1A"/>
    <w:rsid w:val="00B07617"/>
    <w:rsid w:val="00B10110"/>
    <w:rsid w:val="00B121C7"/>
    <w:rsid w:val="00B16275"/>
    <w:rsid w:val="00B20262"/>
    <w:rsid w:val="00B2181B"/>
    <w:rsid w:val="00B2203A"/>
    <w:rsid w:val="00B22574"/>
    <w:rsid w:val="00B2507A"/>
    <w:rsid w:val="00B278BD"/>
    <w:rsid w:val="00B3311B"/>
    <w:rsid w:val="00B333C5"/>
    <w:rsid w:val="00B34440"/>
    <w:rsid w:val="00B36021"/>
    <w:rsid w:val="00B414AD"/>
    <w:rsid w:val="00B448E1"/>
    <w:rsid w:val="00B456B3"/>
    <w:rsid w:val="00B45CD0"/>
    <w:rsid w:val="00B46B18"/>
    <w:rsid w:val="00B46B4D"/>
    <w:rsid w:val="00B47DE3"/>
    <w:rsid w:val="00B52216"/>
    <w:rsid w:val="00B5312A"/>
    <w:rsid w:val="00B535D5"/>
    <w:rsid w:val="00B54D6A"/>
    <w:rsid w:val="00B55BB0"/>
    <w:rsid w:val="00B56150"/>
    <w:rsid w:val="00B56AE4"/>
    <w:rsid w:val="00B56DCA"/>
    <w:rsid w:val="00B57250"/>
    <w:rsid w:val="00B57493"/>
    <w:rsid w:val="00B57D9D"/>
    <w:rsid w:val="00B609AC"/>
    <w:rsid w:val="00B615B8"/>
    <w:rsid w:val="00B64B83"/>
    <w:rsid w:val="00B65FBA"/>
    <w:rsid w:val="00B70582"/>
    <w:rsid w:val="00B70EA8"/>
    <w:rsid w:val="00B73CB7"/>
    <w:rsid w:val="00B82126"/>
    <w:rsid w:val="00B82EDB"/>
    <w:rsid w:val="00B840F0"/>
    <w:rsid w:val="00B84816"/>
    <w:rsid w:val="00B877BD"/>
    <w:rsid w:val="00B878FA"/>
    <w:rsid w:val="00B9153B"/>
    <w:rsid w:val="00B91602"/>
    <w:rsid w:val="00B91746"/>
    <w:rsid w:val="00B9176D"/>
    <w:rsid w:val="00B92394"/>
    <w:rsid w:val="00B925E3"/>
    <w:rsid w:val="00B93640"/>
    <w:rsid w:val="00B93656"/>
    <w:rsid w:val="00B949FC"/>
    <w:rsid w:val="00BA1974"/>
    <w:rsid w:val="00BA22AA"/>
    <w:rsid w:val="00BA23C9"/>
    <w:rsid w:val="00BA38B7"/>
    <w:rsid w:val="00BA39F4"/>
    <w:rsid w:val="00BA6586"/>
    <w:rsid w:val="00BA796E"/>
    <w:rsid w:val="00BB1691"/>
    <w:rsid w:val="00BC1AC0"/>
    <w:rsid w:val="00BC1CD0"/>
    <w:rsid w:val="00BC3BD2"/>
    <w:rsid w:val="00BC65CD"/>
    <w:rsid w:val="00BC71C5"/>
    <w:rsid w:val="00BD00E8"/>
    <w:rsid w:val="00BD0256"/>
    <w:rsid w:val="00BD02A0"/>
    <w:rsid w:val="00BD1540"/>
    <w:rsid w:val="00BD2326"/>
    <w:rsid w:val="00BD29DF"/>
    <w:rsid w:val="00BD6389"/>
    <w:rsid w:val="00BD7422"/>
    <w:rsid w:val="00BE0721"/>
    <w:rsid w:val="00BE45CA"/>
    <w:rsid w:val="00BF6852"/>
    <w:rsid w:val="00C0175E"/>
    <w:rsid w:val="00C01998"/>
    <w:rsid w:val="00C01BFB"/>
    <w:rsid w:val="00C03B04"/>
    <w:rsid w:val="00C03CCD"/>
    <w:rsid w:val="00C04762"/>
    <w:rsid w:val="00C05157"/>
    <w:rsid w:val="00C05286"/>
    <w:rsid w:val="00C05E92"/>
    <w:rsid w:val="00C061B3"/>
    <w:rsid w:val="00C06250"/>
    <w:rsid w:val="00C063B4"/>
    <w:rsid w:val="00C12966"/>
    <w:rsid w:val="00C1400A"/>
    <w:rsid w:val="00C16656"/>
    <w:rsid w:val="00C17728"/>
    <w:rsid w:val="00C17E3C"/>
    <w:rsid w:val="00C21029"/>
    <w:rsid w:val="00C23736"/>
    <w:rsid w:val="00C263F2"/>
    <w:rsid w:val="00C274C5"/>
    <w:rsid w:val="00C27AC2"/>
    <w:rsid w:val="00C30C13"/>
    <w:rsid w:val="00C33CDB"/>
    <w:rsid w:val="00C34306"/>
    <w:rsid w:val="00C347BC"/>
    <w:rsid w:val="00C34A84"/>
    <w:rsid w:val="00C36D97"/>
    <w:rsid w:val="00C37745"/>
    <w:rsid w:val="00C40898"/>
    <w:rsid w:val="00C40A64"/>
    <w:rsid w:val="00C40F8E"/>
    <w:rsid w:val="00C412AE"/>
    <w:rsid w:val="00C44109"/>
    <w:rsid w:val="00C445E8"/>
    <w:rsid w:val="00C45F61"/>
    <w:rsid w:val="00C466FF"/>
    <w:rsid w:val="00C46AF9"/>
    <w:rsid w:val="00C47F9C"/>
    <w:rsid w:val="00C50035"/>
    <w:rsid w:val="00C524E8"/>
    <w:rsid w:val="00C536EE"/>
    <w:rsid w:val="00C56157"/>
    <w:rsid w:val="00C567D6"/>
    <w:rsid w:val="00C57939"/>
    <w:rsid w:val="00C57F72"/>
    <w:rsid w:val="00C611EE"/>
    <w:rsid w:val="00C62320"/>
    <w:rsid w:val="00C62706"/>
    <w:rsid w:val="00C64BDF"/>
    <w:rsid w:val="00C664DA"/>
    <w:rsid w:val="00C6704D"/>
    <w:rsid w:val="00C702E0"/>
    <w:rsid w:val="00C71C21"/>
    <w:rsid w:val="00C729D8"/>
    <w:rsid w:val="00C72AB4"/>
    <w:rsid w:val="00C76EAB"/>
    <w:rsid w:val="00C7706E"/>
    <w:rsid w:val="00C819D4"/>
    <w:rsid w:val="00C81CC9"/>
    <w:rsid w:val="00C82CEA"/>
    <w:rsid w:val="00C82E5F"/>
    <w:rsid w:val="00C836EA"/>
    <w:rsid w:val="00C85064"/>
    <w:rsid w:val="00C85BE6"/>
    <w:rsid w:val="00C9238A"/>
    <w:rsid w:val="00C941CD"/>
    <w:rsid w:val="00C94257"/>
    <w:rsid w:val="00C9455A"/>
    <w:rsid w:val="00C97514"/>
    <w:rsid w:val="00C9751C"/>
    <w:rsid w:val="00CA1964"/>
    <w:rsid w:val="00CA35F2"/>
    <w:rsid w:val="00CA3E61"/>
    <w:rsid w:val="00CA519E"/>
    <w:rsid w:val="00CA77A4"/>
    <w:rsid w:val="00CB0661"/>
    <w:rsid w:val="00CB0C26"/>
    <w:rsid w:val="00CB1966"/>
    <w:rsid w:val="00CB36E4"/>
    <w:rsid w:val="00CB5AAE"/>
    <w:rsid w:val="00CB5D8B"/>
    <w:rsid w:val="00CB6B7D"/>
    <w:rsid w:val="00CB72C8"/>
    <w:rsid w:val="00CC1FF2"/>
    <w:rsid w:val="00CC36DA"/>
    <w:rsid w:val="00CC45D8"/>
    <w:rsid w:val="00CC4735"/>
    <w:rsid w:val="00CC637B"/>
    <w:rsid w:val="00CC7540"/>
    <w:rsid w:val="00CC7F5C"/>
    <w:rsid w:val="00CD1BD8"/>
    <w:rsid w:val="00CD3947"/>
    <w:rsid w:val="00CD546B"/>
    <w:rsid w:val="00CD6AEC"/>
    <w:rsid w:val="00CE1042"/>
    <w:rsid w:val="00CE22B5"/>
    <w:rsid w:val="00CE2FF3"/>
    <w:rsid w:val="00CE6C68"/>
    <w:rsid w:val="00CF0AA2"/>
    <w:rsid w:val="00CF2348"/>
    <w:rsid w:val="00CF314E"/>
    <w:rsid w:val="00CF32B0"/>
    <w:rsid w:val="00CF396F"/>
    <w:rsid w:val="00CF437F"/>
    <w:rsid w:val="00CF58A4"/>
    <w:rsid w:val="00CF68F8"/>
    <w:rsid w:val="00CF7D8E"/>
    <w:rsid w:val="00D02E11"/>
    <w:rsid w:val="00D02F6F"/>
    <w:rsid w:val="00D04C1C"/>
    <w:rsid w:val="00D057BF"/>
    <w:rsid w:val="00D065F0"/>
    <w:rsid w:val="00D10530"/>
    <w:rsid w:val="00D13BB7"/>
    <w:rsid w:val="00D16610"/>
    <w:rsid w:val="00D1717C"/>
    <w:rsid w:val="00D17191"/>
    <w:rsid w:val="00D17A6A"/>
    <w:rsid w:val="00D20B43"/>
    <w:rsid w:val="00D20C01"/>
    <w:rsid w:val="00D23CE5"/>
    <w:rsid w:val="00D2404F"/>
    <w:rsid w:val="00D24D52"/>
    <w:rsid w:val="00D251A8"/>
    <w:rsid w:val="00D25F63"/>
    <w:rsid w:val="00D263FF"/>
    <w:rsid w:val="00D265D4"/>
    <w:rsid w:val="00D27F00"/>
    <w:rsid w:val="00D31E6E"/>
    <w:rsid w:val="00D3267F"/>
    <w:rsid w:val="00D33FF2"/>
    <w:rsid w:val="00D36563"/>
    <w:rsid w:val="00D402A3"/>
    <w:rsid w:val="00D4403C"/>
    <w:rsid w:val="00D46587"/>
    <w:rsid w:val="00D53B2B"/>
    <w:rsid w:val="00D60E7E"/>
    <w:rsid w:val="00D61456"/>
    <w:rsid w:val="00D66A63"/>
    <w:rsid w:val="00D674D1"/>
    <w:rsid w:val="00D739F5"/>
    <w:rsid w:val="00D75215"/>
    <w:rsid w:val="00D764F2"/>
    <w:rsid w:val="00D776FA"/>
    <w:rsid w:val="00D77C99"/>
    <w:rsid w:val="00D851F7"/>
    <w:rsid w:val="00D86DD0"/>
    <w:rsid w:val="00D86F7B"/>
    <w:rsid w:val="00D94A88"/>
    <w:rsid w:val="00D958D7"/>
    <w:rsid w:val="00D96119"/>
    <w:rsid w:val="00D96134"/>
    <w:rsid w:val="00DA2A1F"/>
    <w:rsid w:val="00DA3881"/>
    <w:rsid w:val="00DA46A1"/>
    <w:rsid w:val="00DB2A04"/>
    <w:rsid w:val="00DB3E83"/>
    <w:rsid w:val="00DB7271"/>
    <w:rsid w:val="00DC1352"/>
    <w:rsid w:val="00DC3505"/>
    <w:rsid w:val="00DC4954"/>
    <w:rsid w:val="00DC5436"/>
    <w:rsid w:val="00DC5DB4"/>
    <w:rsid w:val="00DD39DC"/>
    <w:rsid w:val="00DD3CC9"/>
    <w:rsid w:val="00DD5F0D"/>
    <w:rsid w:val="00DD7FB9"/>
    <w:rsid w:val="00DE05F1"/>
    <w:rsid w:val="00DE119C"/>
    <w:rsid w:val="00DE16E8"/>
    <w:rsid w:val="00DE1784"/>
    <w:rsid w:val="00DE2771"/>
    <w:rsid w:val="00DE2A88"/>
    <w:rsid w:val="00DF0595"/>
    <w:rsid w:val="00DF202E"/>
    <w:rsid w:val="00DF2B35"/>
    <w:rsid w:val="00DF45F8"/>
    <w:rsid w:val="00DF7592"/>
    <w:rsid w:val="00E00AF8"/>
    <w:rsid w:val="00E01985"/>
    <w:rsid w:val="00E05537"/>
    <w:rsid w:val="00E05B2A"/>
    <w:rsid w:val="00E1032C"/>
    <w:rsid w:val="00E105C8"/>
    <w:rsid w:val="00E12249"/>
    <w:rsid w:val="00E13A46"/>
    <w:rsid w:val="00E141B6"/>
    <w:rsid w:val="00E14BEA"/>
    <w:rsid w:val="00E15A9C"/>
    <w:rsid w:val="00E16E8C"/>
    <w:rsid w:val="00E177B2"/>
    <w:rsid w:val="00E216BF"/>
    <w:rsid w:val="00E21CE0"/>
    <w:rsid w:val="00E21E7B"/>
    <w:rsid w:val="00E25106"/>
    <w:rsid w:val="00E25BCB"/>
    <w:rsid w:val="00E25F13"/>
    <w:rsid w:val="00E26C85"/>
    <w:rsid w:val="00E27389"/>
    <w:rsid w:val="00E33343"/>
    <w:rsid w:val="00E36BA0"/>
    <w:rsid w:val="00E413ED"/>
    <w:rsid w:val="00E41590"/>
    <w:rsid w:val="00E4206B"/>
    <w:rsid w:val="00E426EA"/>
    <w:rsid w:val="00E43B99"/>
    <w:rsid w:val="00E44F63"/>
    <w:rsid w:val="00E44FE3"/>
    <w:rsid w:val="00E45913"/>
    <w:rsid w:val="00E47A94"/>
    <w:rsid w:val="00E510CE"/>
    <w:rsid w:val="00E53935"/>
    <w:rsid w:val="00E57AF0"/>
    <w:rsid w:val="00E62073"/>
    <w:rsid w:val="00E6375A"/>
    <w:rsid w:val="00E63E74"/>
    <w:rsid w:val="00E642B8"/>
    <w:rsid w:val="00E64906"/>
    <w:rsid w:val="00E712F2"/>
    <w:rsid w:val="00E715F8"/>
    <w:rsid w:val="00E73123"/>
    <w:rsid w:val="00E75A94"/>
    <w:rsid w:val="00E75BD6"/>
    <w:rsid w:val="00E76DD8"/>
    <w:rsid w:val="00E826B1"/>
    <w:rsid w:val="00E85335"/>
    <w:rsid w:val="00E85C55"/>
    <w:rsid w:val="00E90E6B"/>
    <w:rsid w:val="00E96F4B"/>
    <w:rsid w:val="00EA2402"/>
    <w:rsid w:val="00EA3052"/>
    <w:rsid w:val="00EA3FA6"/>
    <w:rsid w:val="00EA460F"/>
    <w:rsid w:val="00EA6B13"/>
    <w:rsid w:val="00EB0A1F"/>
    <w:rsid w:val="00EB2FAC"/>
    <w:rsid w:val="00EB3135"/>
    <w:rsid w:val="00EB43B7"/>
    <w:rsid w:val="00EB49AC"/>
    <w:rsid w:val="00EB5B8D"/>
    <w:rsid w:val="00EB6E60"/>
    <w:rsid w:val="00EC2C11"/>
    <w:rsid w:val="00EC2D97"/>
    <w:rsid w:val="00EC3AE0"/>
    <w:rsid w:val="00EC464D"/>
    <w:rsid w:val="00EC4FC9"/>
    <w:rsid w:val="00EC64E0"/>
    <w:rsid w:val="00ED0118"/>
    <w:rsid w:val="00ED05B7"/>
    <w:rsid w:val="00ED1A3C"/>
    <w:rsid w:val="00ED434B"/>
    <w:rsid w:val="00ED7989"/>
    <w:rsid w:val="00EE12D9"/>
    <w:rsid w:val="00EE2221"/>
    <w:rsid w:val="00EE37F2"/>
    <w:rsid w:val="00EE550B"/>
    <w:rsid w:val="00EE5FE8"/>
    <w:rsid w:val="00EF120D"/>
    <w:rsid w:val="00EF1519"/>
    <w:rsid w:val="00EF2459"/>
    <w:rsid w:val="00EF27DA"/>
    <w:rsid w:val="00EF32C5"/>
    <w:rsid w:val="00EF3E29"/>
    <w:rsid w:val="00EF4AC3"/>
    <w:rsid w:val="00EF5B3F"/>
    <w:rsid w:val="00EF6C5C"/>
    <w:rsid w:val="00EF7E96"/>
    <w:rsid w:val="00F0080E"/>
    <w:rsid w:val="00F034B3"/>
    <w:rsid w:val="00F040EC"/>
    <w:rsid w:val="00F07FE6"/>
    <w:rsid w:val="00F133A6"/>
    <w:rsid w:val="00F141F3"/>
    <w:rsid w:val="00F20319"/>
    <w:rsid w:val="00F22DDE"/>
    <w:rsid w:val="00F2389B"/>
    <w:rsid w:val="00F30FD1"/>
    <w:rsid w:val="00F317AD"/>
    <w:rsid w:val="00F3425E"/>
    <w:rsid w:val="00F351BF"/>
    <w:rsid w:val="00F36935"/>
    <w:rsid w:val="00F37B02"/>
    <w:rsid w:val="00F40E33"/>
    <w:rsid w:val="00F4120F"/>
    <w:rsid w:val="00F427C2"/>
    <w:rsid w:val="00F478C9"/>
    <w:rsid w:val="00F528CB"/>
    <w:rsid w:val="00F53AF7"/>
    <w:rsid w:val="00F5545C"/>
    <w:rsid w:val="00F56421"/>
    <w:rsid w:val="00F60420"/>
    <w:rsid w:val="00F60738"/>
    <w:rsid w:val="00F61C7D"/>
    <w:rsid w:val="00F63E96"/>
    <w:rsid w:val="00F641DD"/>
    <w:rsid w:val="00F65189"/>
    <w:rsid w:val="00F65590"/>
    <w:rsid w:val="00F66558"/>
    <w:rsid w:val="00F701F4"/>
    <w:rsid w:val="00F70331"/>
    <w:rsid w:val="00F70713"/>
    <w:rsid w:val="00F733AF"/>
    <w:rsid w:val="00F73DCB"/>
    <w:rsid w:val="00F74367"/>
    <w:rsid w:val="00F74B3E"/>
    <w:rsid w:val="00F767A2"/>
    <w:rsid w:val="00F800C0"/>
    <w:rsid w:val="00F818BE"/>
    <w:rsid w:val="00F82BA3"/>
    <w:rsid w:val="00F8321A"/>
    <w:rsid w:val="00F842F7"/>
    <w:rsid w:val="00F85443"/>
    <w:rsid w:val="00F85BAE"/>
    <w:rsid w:val="00F86BDD"/>
    <w:rsid w:val="00F93024"/>
    <w:rsid w:val="00F93D85"/>
    <w:rsid w:val="00F940F6"/>
    <w:rsid w:val="00F94616"/>
    <w:rsid w:val="00F9540F"/>
    <w:rsid w:val="00F96213"/>
    <w:rsid w:val="00F977DF"/>
    <w:rsid w:val="00FA3213"/>
    <w:rsid w:val="00FA4977"/>
    <w:rsid w:val="00FA4EC8"/>
    <w:rsid w:val="00FA5001"/>
    <w:rsid w:val="00FB3F63"/>
    <w:rsid w:val="00FB5E80"/>
    <w:rsid w:val="00FB633E"/>
    <w:rsid w:val="00FC02D4"/>
    <w:rsid w:val="00FC1C48"/>
    <w:rsid w:val="00FC2A42"/>
    <w:rsid w:val="00FC4848"/>
    <w:rsid w:val="00FC5014"/>
    <w:rsid w:val="00FC5C38"/>
    <w:rsid w:val="00FC6536"/>
    <w:rsid w:val="00FC7D44"/>
    <w:rsid w:val="00FD10EC"/>
    <w:rsid w:val="00FD2522"/>
    <w:rsid w:val="00FD2F50"/>
    <w:rsid w:val="00FD3250"/>
    <w:rsid w:val="00FD59E5"/>
    <w:rsid w:val="00FD68E4"/>
    <w:rsid w:val="00FE1F2B"/>
    <w:rsid w:val="00FE27D7"/>
    <w:rsid w:val="00FE3A00"/>
    <w:rsid w:val="00FE4987"/>
    <w:rsid w:val="00FE5B85"/>
    <w:rsid w:val="00FE749C"/>
    <w:rsid w:val="00FF0FB9"/>
    <w:rsid w:val="00FF17B0"/>
    <w:rsid w:val="00FF2A56"/>
    <w:rsid w:val="00FF2F82"/>
    <w:rsid w:val="00FF3931"/>
    <w:rsid w:val="00FF4703"/>
    <w:rsid w:val="00FF6C73"/>
    <w:rsid w:val="00FF700C"/>
    <w:rsid w:val="00FF712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F82793"/>
  <w15:docId w15:val="{1AEE0555-744C-7A4C-8CE8-C010C08DC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74737"/>
    <w:pPr>
      <w:widowControl w:val="0"/>
      <w:spacing w:after="240" w:line="240" w:lineRule="auto"/>
    </w:pPr>
    <w:rPr>
      <w:rFonts w:ascii="Calibri" w:hAnsi="Calibri"/>
      <w:sz w:val="20"/>
      <w:lang w:val="en-US"/>
    </w:rPr>
  </w:style>
  <w:style w:type="paragraph" w:styleId="Heading1">
    <w:name w:val="heading 1"/>
    <w:basedOn w:val="Heading2"/>
    <w:next w:val="Normal"/>
    <w:link w:val="Heading1Char"/>
    <w:uiPriority w:val="9"/>
    <w:qFormat/>
    <w:rsid w:val="004A387F"/>
    <w:pPr>
      <w:spacing w:before="0" w:after="240"/>
      <w:outlineLvl w:val="0"/>
    </w:pPr>
    <w:rPr>
      <w:b w:val="0"/>
      <w:sz w:val="56"/>
      <w:szCs w:val="56"/>
      <w:u w:val="single" w:color="8EBE3F" w:themeColor="accent4"/>
      <w:lang w:val="en-AU"/>
    </w:rPr>
  </w:style>
  <w:style w:type="paragraph" w:styleId="Heading2">
    <w:name w:val="heading 2"/>
    <w:basedOn w:val="Normal"/>
    <w:next w:val="Normal"/>
    <w:link w:val="Heading2Char"/>
    <w:uiPriority w:val="9"/>
    <w:unhideWhenUsed/>
    <w:qFormat/>
    <w:rsid w:val="00497F70"/>
    <w:pPr>
      <w:keepNext/>
      <w:keepLines/>
      <w:spacing w:before="240" w:after="120"/>
      <w:outlineLvl w:val="1"/>
    </w:pPr>
    <w:rPr>
      <w:rFonts w:eastAsiaTheme="majorEastAsia" w:cstheme="majorBidi"/>
      <w:b/>
      <w:bCs/>
      <w:color w:val="00797B" w:themeColor="accent3"/>
      <w:sz w:val="28"/>
      <w:szCs w:val="36"/>
    </w:rPr>
  </w:style>
  <w:style w:type="paragraph" w:styleId="Heading3">
    <w:name w:val="heading 3"/>
    <w:basedOn w:val="Normal"/>
    <w:next w:val="Normal"/>
    <w:link w:val="Heading3Char"/>
    <w:uiPriority w:val="9"/>
    <w:unhideWhenUsed/>
    <w:qFormat/>
    <w:rsid w:val="00B5312A"/>
    <w:pPr>
      <w:keepNext/>
      <w:keepLines/>
      <w:spacing w:before="200"/>
      <w:outlineLvl w:val="2"/>
    </w:pPr>
    <w:rPr>
      <w:rFonts w:eastAsiaTheme="majorEastAsia" w:cstheme="majorBidi"/>
      <w:b/>
      <w:bCs/>
      <w:color w:val="8EBE3F" w:themeColor="accent4"/>
      <w:sz w:val="24"/>
      <w:szCs w:val="20"/>
    </w:rPr>
  </w:style>
  <w:style w:type="paragraph" w:styleId="Heading4">
    <w:name w:val="heading 4"/>
    <w:basedOn w:val="Normal"/>
    <w:next w:val="Normal"/>
    <w:link w:val="Heading4Char"/>
    <w:uiPriority w:val="9"/>
    <w:unhideWhenUsed/>
    <w:qFormat/>
    <w:rsid w:val="005750C4"/>
    <w:pPr>
      <w:keepNext/>
      <w:keepLines/>
      <w:spacing w:after="200"/>
      <w:outlineLvl w:val="3"/>
    </w:pPr>
    <w:rPr>
      <w:rFonts w:eastAsiaTheme="majorEastAsia" w:cstheme="majorBidi"/>
      <w:i/>
      <w:iCs/>
      <w:color w:val="8EBE3F" w:themeColor="accent4"/>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7F70"/>
    <w:rPr>
      <w:rFonts w:ascii="Calibri" w:eastAsiaTheme="majorEastAsia" w:hAnsi="Calibri" w:cstheme="majorBidi"/>
      <w:b/>
      <w:bCs/>
      <w:color w:val="00797B" w:themeColor="accent3"/>
      <w:sz w:val="28"/>
      <w:szCs w:val="36"/>
      <w:lang w:val="en-US"/>
    </w:rPr>
  </w:style>
  <w:style w:type="character" w:customStyle="1" w:styleId="Heading1Char">
    <w:name w:val="Heading 1 Char"/>
    <w:basedOn w:val="DefaultParagraphFont"/>
    <w:link w:val="Heading1"/>
    <w:uiPriority w:val="1"/>
    <w:rsid w:val="004A387F"/>
    <w:rPr>
      <w:rFonts w:ascii="Calibri" w:eastAsiaTheme="majorEastAsia" w:hAnsi="Calibri" w:cstheme="majorBidi"/>
      <w:bCs/>
      <w:color w:val="00797B" w:themeColor="accent3"/>
      <w:sz w:val="56"/>
      <w:szCs w:val="56"/>
      <w:u w:val="single" w:color="8EBE3F" w:themeColor="accent4"/>
    </w:rPr>
  </w:style>
  <w:style w:type="character" w:customStyle="1" w:styleId="Heading3Char">
    <w:name w:val="Heading 3 Char"/>
    <w:basedOn w:val="DefaultParagraphFont"/>
    <w:link w:val="Heading3"/>
    <w:uiPriority w:val="9"/>
    <w:rsid w:val="00B5312A"/>
    <w:rPr>
      <w:rFonts w:ascii="Calibri" w:eastAsiaTheme="majorEastAsia" w:hAnsi="Calibri" w:cstheme="majorBidi"/>
      <w:b/>
      <w:bCs/>
      <w:color w:val="8EBE3F" w:themeColor="accent4"/>
      <w:sz w:val="24"/>
      <w:szCs w:val="20"/>
      <w:lang w:val="en-US"/>
    </w:rPr>
  </w:style>
  <w:style w:type="paragraph" w:styleId="BodyText">
    <w:name w:val="Body Text"/>
    <w:basedOn w:val="Normal"/>
    <w:link w:val="BodyTextChar"/>
    <w:uiPriority w:val="1"/>
    <w:qFormat/>
    <w:rsid w:val="008508EF"/>
    <w:pPr>
      <w:spacing w:after="200"/>
    </w:pPr>
    <w:rPr>
      <w:sz w:val="22"/>
      <w:szCs w:val="21"/>
    </w:rPr>
  </w:style>
  <w:style w:type="character" w:customStyle="1" w:styleId="BodyTextChar">
    <w:name w:val="Body Text Char"/>
    <w:basedOn w:val="DefaultParagraphFont"/>
    <w:link w:val="BodyText"/>
    <w:uiPriority w:val="1"/>
    <w:rsid w:val="008508EF"/>
    <w:rPr>
      <w:rFonts w:ascii="Calibri" w:hAnsi="Calibri"/>
      <w:szCs w:val="21"/>
      <w:lang w:val="en-US"/>
    </w:rPr>
  </w:style>
  <w:style w:type="paragraph" w:customStyle="1" w:styleId="TableParagraph">
    <w:name w:val="Table Paragraph"/>
    <w:basedOn w:val="BodyText"/>
    <w:uiPriority w:val="1"/>
    <w:qFormat/>
    <w:rsid w:val="00A417D4"/>
    <w:pPr>
      <w:spacing w:before="100" w:after="100" w:line="220" w:lineRule="exact"/>
    </w:pPr>
    <w:rPr>
      <w:sz w:val="18"/>
      <w:szCs w:val="18"/>
    </w:rPr>
  </w:style>
  <w:style w:type="paragraph" w:customStyle="1" w:styleId="Default">
    <w:name w:val="Default"/>
    <w:rsid w:val="00304AC1"/>
    <w:pPr>
      <w:autoSpaceDE w:val="0"/>
      <w:autoSpaceDN w:val="0"/>
      <w:adjustRightInd w:val="0"/>
      <w:spacing w:after="0" w:line="240" w:lineRule="auto"/>
    </w:pPr>
    <w:rPr>
      <w:rFonts w:ascii="Verdana" w:hAnsi="Verdana" w:cs="Verdana"/>
      <w:color w:val="000000"/>
      <w:sz w:val="24"/>
      <w:szCs w:val="24"/>
    </w:rPr>
  </w:style>
  <w:style w:type="paragraph" w:styleId="ListParagraph">
    <w:name w:val="List Paragraph"/>
    <w:aliases w:val="Bullets"/>
    <w:basedOn w:val="Normal"/>
    <w:link w:val="ListParagraphChar"/>
    <w:uiPriority w:val="34"/>
    <w:qFormat/>
    <w:rsid w:val="00AE308D"/>
    <w:pPr>
      <w:ind w:left="720"/>
      <w:contextualSpacing/>
    </w:pPr>
  </w:style>
  <w:style w:type="character" w:customStyle="1" w:styleId="ListParagraphChar">
    <w:name w:val="List Paragraph Char"/>
    <w:aliases w:val="Bullets Char"/>
    <w:basedOn w:val="DefaultParagraphFont"/>
    <w:link w:val="ListParagraph"/>
    <w:uiPriority w:val="34"/>
    <w:locked/>
    <w:rsid w:val="00525250"/>
    <w:rPr>
      <w:lang w:val="en-US"/>
    </w:rPr>
  </w:style>
  <w:style w:type="paragraph" w:styleId="Header">
    <w:name w:val="header"/>
    <w:basedOn w:val="Normal"/>
    <w:link w:val="HeaderChar"/>
    <w:uiPriority w:val="99"/>
    <w:unhideWhenUsed/>
    <w:rsid w:val="009C1982"/>
    <w:pPr>
      <w:tabs>
        <w:tab w:val="center" w:pos="4513"/>
        <w:tab w:val="right" w:pos="9026"/>
      </w:tabs>
    </w:pPr>
  </w:style>
  <w:style w:type="character" w:customStyle="1" w:styleId="HeaderChar">
    <w:name w:val="Header Char"/>
    <w:basedOn w:val="DefaultParagraphFont"/>
    <w:link w:val="Header"/>
    <w:uiPriority w:val="99"/>
    <w:rsid w:val="009C1982"/>
    <w:rPr>
      <w:lang w:val="en-US"/>
    </w:rPr>
  </w:style>
  <w:style w:type="paragraph" w:styleId="Footer">
    <w:name w:val="footer"/>
    <w:basedOn w:val="Normal"/>
    <w:link w:val="FooterChar"/>
    <w:uiPriority w:val="99"/>
    <w:unhideWhenUsed/>
    <w:rsid w:val="009C1982"/>
    <w:pPr>
      <w:tabs>
        <w:tab w:val="center" w:pos="4513"/>
        <w:tab w:val="right" w:pos="9026"/>
      </w:tabs>
    </w:pPr>
  </w:style>
  <w:style w:type="character" w:customStyle="1" w:styleId="FooterChar">
    <w:name w:val="Footer Char"/>
    <w:basedOn w:val="DefaultParagraphFont"/>
    <w:link w:val="Footer"/>
    <w:uiPriority w:val="99"/>
    <w:rsid w:val="009C1982"/>
    <w:rPr>
      <w:lang w:val="en-US"/>
    </w:rPr>
  </w:style>
  <w:style w:type="paragraph" w:styleId="BalloonText">
    <w:name w:val="Balloon Text"/>
    <w:basedOn w:val="Normal"/>
    <w:link w:val="BalloonTextChar"/>
    <w:uiPriority w:val="99"/>
    <w:semiHidden/>
    <w:unhideWhenUsed/>
    <w:rsid w:val="009C1982"/>
    <w:rPr>
      <w:rFonts w:ascii="Tahoma" w:hAnsi="Tahoma" w:cs="Tahoma"/>
      <w:sz w:val="16"/>
      <w:szCs w:val="16"/>
    </w:rPr>
  </w:style>
  <w:style w:type="character" w:customStyle="1" w:styleId="BalloonTextChar">
    <w:name w:val="Balloon Text Char"/>
    <w:basedOn w:val="DefaultParagraphFont"/>
    <w:link w:val="BalloonText"/>
    <w:uiPriority w:val="99"/>
    <w:semiHidden/>
    <w:rsid w:val="009C1982"/>
    <w:rPr>
      <w:rFonts w:ascii="Tahoma" w:hAnsi="Tahoma" w:cs="Tahoma"/>
      <w:sz w:val="16"/>
      <w:szCs w:val="16"/>
      <w:lang w:val="en-US"/>
    </w:rPr>
  </w:style>
  <w:style w:type="table" w:styleId="TableGrid">
    <w:name w:val="Table Grid"/>
    <w:basedOn w:val="TableNormal"/>
    <w:uiPriority w:val="59"/>
    <w:rsid w:val="00EF1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712F2"/>
    <w:pPr>
      <w:pBdr>
        <w:bottom w:val="single" w:sz="8" w:space="4" w:color="5E7773" w:themeColor="accent1"/>
      </w:pBdr>
      <w:spacing w:after="300"/>
      <w:contextualSpacing/>
    </w:pPr>
    <w:rPr>
      <w:rFonts w:asciiTheme="majorHAnsi" w:eastAsiaTheme="majorEastAsia" w:hAnsiTheme="majorHAnsi" w:cstheme="majorBidi"/>
      <w:color w:val="5E7773" w:themeColor="accent1"/>
      <w:spacing w:val="5"/>
      <w:kern w:val="28"/>
      <w:sz w:val="52"/>
      <w:szCs w:val="52"/>
    </w:rPr>
  </w:style>
  <w:style w:type="character" w:customStyle="1" w:styleId="TitleChar">
    <w:name w:val="Title Char"/>
    <w:basedOn w:val="DefaultParagraphFont"/>
    <w:link w:val="Title"/>
    <w:uiPriority w:val="10"/>
    <w:rsid w:val="00E712F2"/>
    <w:rPr>
      <w:rFonts w:asciiTheme="majorHAnsi" w:eastAsiaTheme="majorEastAsia" w:hAnsiTheme="majorHAnsi" w:cstheme="majorBidi"/>
      <w:color w:val="5E7773" w:themeColor="accent1"/>
      <w:spacing w:val="5"/>
      <w:kern w:val="28"/>
      <w:sz w:val="52"/>
      <w:szCs w:val="52"/>
      <w:lang w:val="en-US"/>
    </w:rPr>
  </w:style>
  <w:style w:type="paragraph" w:styleId="Quote">
    <w:name w:val="Quote"/>
    <w:basedOn w:val="Normal"/>
    <w:next w:val="Normal"/>
    <w:link w:val="QuoteChar"/>
    <w:uiPriority w:val="29"/>
    <w:qFormat/>
    <w:rsid w:val="00EF1519"/>
    <w:rPr>
      <w:i/>
      <w:iCs/>
      <w:color w:val="2F3B39" w:themeColor="text1"/>
    </w:rPr>
  </w:style>
  <w:style w:type="character" w:customStyle="1" w:styleId="QuoteChar">
    <w:name w:val="Quote Char"/>
    <w:basedOn w:val="DefaultParagraphFont"/>
    <w:link w:val="Quote"/>
    <w:uiPriority w:val="29"/>
    <w:rsid w:val="00EF1519"/>
    <w:rPr>
      <w:i/>
      <w:iCs/>
      <w:color w:val="2F3B39" w:themeColor="text1"/>
      <w:lang w:val="en-US"/>
    </w:rPr>
  </w:style>
  <w:style w:type="paragraph" w:styleId="NoSpacing">
    <w:name w:val="No Spacing"/>
    <w:uiPriority w:val="1"/>
    <w:qFormat/>
    <w:rsid w:val="00AB549A"/>
    <w:pPr>
      <w:widowControl w:val="0"/>
      <w:spacing w:after="0" w:line="240" w:lineRule="auto"/>
    </w:pPr>
    <w:rPr>
      <w:lang w:val="en-US"/>
    </w:rPr>
  </w:style>
  <w:style w:type="character" w:styleId="PageNumber">
    <w:name w:val="page number"/>
    <w:basedOn w:val="DefaultParagraphFont"/>
    <w:uiPriority w:val="99"/>
    <w:semiHidden/>
    <w:unhideWhenUsed/>
    <w:rsid w:val="00EA6B13"/>
  </w:style>
  <w:style w:type="paragraph" w:customStyle="1" w:styleId="introduction">
    <w:name w:val="introduction"/>
    <w:basedOn w:val="Normal"/>
    <w:rsid w:val="00525250"/>
    <w:pPr>
      <w:widowControl/>
      <w:spacing w:before="100" w:beforeAutospacing="1" w:after="100" w:afterAutospacing="1"/>
    </w:pPr>
    <w:rPr>
      <w:rFonts w:ascii="Times" w:eastAsiaTheme="minorEastAsia" w:hAnsi="Times"/>
      <w:szCs w:val="20"/>
      <w:lang w:val="en-AU"/>
    </w:rPr>
  </w:style>
  <w:style w:type="paragraph" w:customStyle="1" w:styleId="no-line">
    <w:name w:val="no-line"/>
    <w:basedOn w:val="Normal"/>
    <w:rsid w:val="00525250"/>
    <w:pPr>
      <w:widowControl/>
      <w:spacing w:before="100" w:beforeAutospacing="1" w:after="100" w:afterAutospacing="1"/>
    </w:pPr>
    <w:rPr>
      <w:rFonts w:ascii="Times" w:eastAsiaTheme="minorEastAsia" w:hAnsi="Times"/>
      <w:szCs w:val="20"/>
      <w:lang w:val="en-AU"/>
    </w:rPr>
  </w:style>
  <w:style w:type="character" w:styleId="Hyperlink">
    <w:name w:val="Hyperlink"/>
    <w:basedOn w:val="DefaultParagraphFont"/>
    <w:uiPriority w:val="99"/>
    <w:unhideWhenUsed/>
    <w:rsid w:val="00525250"/>
    <w:rPr>
      <w:color w:val="0000FF"/>
      <w:u w:val="single"/>
    </w:rPr>
  </w:style>
  <w:style w:type="paragraph" w:customStyle="1" w:styleId="hr">
    <w:name w:val="hr"/>
    <w:basedOn w:val="Normal"/>
    <w:rsid w:val="00525250"/>
    <w:pPr>
      <w:widowControl/>
      <w:spacing w:before="100" w:beforeAutospacing="1" w:after="100" w:afterAutospacing="1"/>
    </w:pPr>
    <w:rPr>
      <w:rFonts w:ascii="Times" w:eastAsiaTheme="minorEastAsia" w:hAnsi="Times"/>
      <w:szCs w:val="20"/>
      <w:lang w:val="en-AU"/>
    </w:rPr>
  </w:style>
  <w:style w:type="character" w:styleId="CommentReference">
    <w:name w:val="annotation reference"/>
    <w:basedOn w:val="DefaultParagraphFont"/>
    <w:uiPriority w:val="99"/>
    <w:semiHidden/>
    <w:unhideWhenUsed/>
    <w:rsid w:val="00525250"/>
    <w:rPr>
      <w:sz w:val="18"/>
      <w:szCs w:val="18"/>
    </w:rPr>
  </w:style>
  <w:style w:type="paragraph" w:styleId="CommentText">
    <w:name w:val="annotation text"/>
    <w:basedOn w:val="Normal"/>
    <w:link w:val="CommentTextChar"/>
    <w:uiPriority w:val="99"/>
    <w:unhideWhenUsed/>
    <w:rsid w:val="00942B15"/>
    <w:pPr>
      <w:widowControl/>
      <w:spacing w:before="100" w:after="120"/>
    </w:pPr>
    <w:rPr>
      <w:rFonts w:asciiTheme="majorHAnsi" w:eastAsiaTheme="minorEastAsia" w:hAnsiTheme="majorHAnsi"/>
      <w:color w:val="2F3B39" w:themeColor="text1"/>
      <w:sz w:val="24"/>
      <w:szCs w:val="24"/>
      <w:lang w:val="en-AU" w:eastAsia="ja-JP"/>
    </w:rPr>
  </w:style>
  <w:style w:type="character" w:customStyle="1" w:styleId="CommentTextChar">
    <w:name w:val="Comment Text Char"/>
    <w:basedOn w:val="DefaultParagraphFont"/>
    <w:link w:val="CommentText"/>
    <w:uiPriority w:val="99"/>
    <w:rsid w:val="00942B15"/>
    <w:rPr>
      <w:rFonts w:asciiTheme="majorHAnsi" w:eastAsiaTheme="minorEastAsia" w:hAnsiTheme="majorHAnsi"/>
      <w:color w:val="2F3B39" w:themeColor="text1"/>
      <w:sz w:val="24"/>
      <w:szCs w:val="24"/>
      <w:lang w:eastAsia="ja-JP"/>
    </w:rPr>
  </w:style>
  <w:style w:type="character" w:customStyle="1" w:styleId="CommentSubjectChar">
    <w:name w:val="Comment Subject Char"/>
    <w:basedOn w:val="CommentTextChar"/>
    <w:link w:val="CommentSubject"/>
    <w:uiPriority w:val="99"/>
    <w:semiHidden/>
    <w:rsid w:val="00525250"/>
    <w:rPr>
      <w:rFonts w:asciiTheme="majorHAnsi" w:eastAsiaTheme="minorEastAsia" w:hAnsiTheme="majorHAnsi"/>
      <w:b/>
      <w:bCs/>
      <w:color w:val="2F3B39" w:themeColor="text1"/>
      <w:sz w:val="20"/>
      <w:szCs w:val="20"/>
      <w:lang w:eastAsia="ja-JP"/>
    </w:rPr>
  </w:style>
  <w:style w:type="paragraph" w:styleId="CommentSubject">
    <w:name w:val="annotation subject"/>
    <w:basedOn w:val="CommentText"/>
    <w:next w:val="CommentText"/>
    <w:link w:val="CommentSubjectChar"/>
    <w:uiPriority w:val="99"/>
    <w:semiHidden/>
    <w:unhideWhenUsed/>
    <w:rsid w:val="00525250"/>
    <w:rPr>
      <w:b/>
      <w:bCs/>
      <w:sz w:val="20"/>
      <w:szCs w:val="20"/>
    </w:rPr>
  </w:style>
  <w:style w:type="paragraph" w:customStyle="1" w:styleId="Tablebullets">
    <w:name w:val="Table bullets"/>
    <w:basedOn w:val="Normal"/>
    <w:link w:val="TablebulletsChar"/>
    <w:uiPriority w:val="2"/>
    <w:qFormat/>
    <w:rsid w:val="00A66725"/>
    <w:pPr>
      <w:widowControl/>
      <w:numPr>
        <w:numId w:val="3"/>
      </w:numPr>
      <w:spacing w:after="0" w:line="280" w:lineRule="exact"/>
    </w:pPr>
    <w:rPr>
      <w:rFonts w:eastAsiaTheme="minorEastAsia" w:cs="Arial"/>
      <w:bCs/>
      <w:sz w:val="21"/>
      <w:szCs w:val="21"/>
      <w:lang w:val="en-AU" w:eastAsia="en-AU"/>
    </w:rPr>
  </w:style>
  <w:style w:type="character" w:customStyle="1" w:styleId="TablebulletsChar">
    <w:name w:val="Table bullets Char"/>
    <w:basedOn w:val="DefaultParagraphFont"/>
    <w:link w:val="Tablebullets"/>
    <w:uiPriority w:val="2"/>
    <w:locked/>
    <w:rsid w:val="00A66725"/>
    <w:rPr>
      <w:rFonts w:ascii="Calibri" w:eastAsiaTheme="minorEastAsia" w:hAnsi="Calibri" w:cs="Arial"/>
      <w:bCs/>
      <w:sz w:val="21"/>
      <w:szCs w:val="21"/>
      <w:lang w:eastAsia="en-AU"/>
    </w:rPr>
  </w:style>
  <w:style w:type="paragraph" w:customStyle="1" w:styleId="Tableheading">
    <w:name w:val="Table heading"/>
    <w:basedOn w:val="Normal"/>
    <w:link w:val="TableheadingChar"/>
    <w:uiPriority w:val="2"/>
    <w:qFormat/>
    <w:rsid w:val="00EA3052"/>
    <w:pPr>
      <w:widowControl/>
      <w:spacing w:before="120" w:after="200" w:line="264" w:lineRule="auto"/>
    </w:pPr>
    <w:rPr>
      <w:rFonts w:eastAsiaTheme="minorEastAsia" w:cs="Times New Roman"/>
      <w:b/>
      <w:bCs/>
      <w:color w:val="00797B"/>
      <w:sz w:val="18"/>
      <w:szCs w:val="18"/>
      <w:lang w:val="en-AU"/>
    </w:rPr>
  </w:style>
  <w:style w:type="character" w:customStyle="1" w:styleId="TableheadingChar">
    <w:name w:val="Table heading Char"/>
    <w:basedOn w:val="DefaultParagraphFont"/>
    <w:link w:val="Tableheading"/>
    <w:uiPriority w:val="2"/>
    <w:rsid w:val="00EA3052"/>
    <w:rPr>
      <w:rFonts w:ascii="Calibri" w:eastAsiaTheme="minorEastAsia" w:hAnsi="Calibri" w:cs="Times New Roman"/>
      <w:b/>
      <w:bCs/>
      <w:color w:val="00797B"/>
      <w:sz w:val="18"/>
      <w:szCs w:val="18"/>
    </w:rPr>
  </w:style>
  <w:style w:type="paragraph" w:customStyle="1" w:styleId="Tabletext">
    <w:name w:val="Table text"/>
    <w:basedOn w:val="Normal"/>
    <w:link w:val="TabletextChar"/>
    <w:uiPriority w:val="2"/>
    <w:qFormat/>
    <w:rsid w:val="00525250"/>
    <w:pPr>
      <w:widowControl/>
      <w:spacing w:before="60" w:after="20" w:line="264" w:lineRule="auto"/>
    </w:pPr>
    <w:rPr>
      <w:rFonts w:ascii="Franklin Gothic Book" w:eastAsiaTheme="minorEastAsia" w:hAnsi="Franklin Gothic Book" w:cs="Times New Roman"/>
      <w:lang w:val="en-AU"/>
    </w:rPr>
  </w:style>
  <w:style w:type="character" w:customStyle="1" w:styleId="TabletextChar">
    <w:name w:val="Table text Char"/>
    <w:basedOn w:val="DefaultParagraphFont"/>
    <w:link w:val="Tabletext"/>
    <w:uiPriority w:val="2"/>
    <w:rsid w:val="00525250"/>
    <w:rPr>
      <w:rFonts w:ascii="Franklin Gothic Book" w:eastAsiaTheme="minorEastAsia" w:hAnsi="Franklin Gothic Book" w:cs="Times New Roman"/>
      <w:sz w:val="20"/>
    </w:rPr>
  </w:style>
  <w:style w:type="table" w:customStyle="1" w:styleId="CHtablestyle">
    <w:name w:val="CH table style"/>
    <w:basedOn w:val="TableNormal"/>
    <w:uiPriority w:val="99"/>
    <w:rsid w:val="00525250"/>
    <w:pPr>
      <w:spacing w:after="0" w:line="240" w:lineRule="auto"/>
    </w:pPr>
    <w:rPr>
      <w:rFonts w:ascii="Franklin Gothic Book" w:eastAsiaTheme="minorEastAsia" w:hAnsi="Franklin Gothic Book" w:cs="Times New Roman"/>
      <w:sz w:val="20"/>
    </w:rPr>
    <w:tblPr>
      <w:tblBorders>
        <w:top w:val="single" w:sz="4" w:space="0" w:color="808080" w:themeColor="background1" w:themeShade="80"/>
        <w:bottom w:val="single" w:sz="4" w:space="0" w:color="808080" w:themeColor="background1" w:themeShade="80"/>
        <w:insideH w:val="single" w:sz="4" w:space="0" w:color="808080" w:themeColor="background1" w:themeShade="80"/>
      </w:tblBorders>
    </w:tblPr>
    <w:tblStylePr w:type="firstRow">
      <w:pPr>
        <w:wordWrap/>
        <w:spacing w:beforeLines="0" w:beforeAutospacing="0" w:afterLines="0" w:afterAutospacing="0"/>
        <w:jc w:val="left"/>
      </w:pPr>
      <w:rPr>
        <w:rFonts w:ascii="Candara" w:hAnsi="Candara"/>
        <w:color w:val="465855" w:themeColor="accent1" w:themeShade="BF"/>
        <w:sz w:val="20"/>
      </w:rPr>
      <w:tblPr/>
      <w:tcPr>
        <w:tcBorders>
          <w:top w:val="nil"/>
          <w:left w:val="nil"/>
          <w:bottom w:val="nil"/>
          <w:right w:val="nil"/>
          <w:insideH w:val="nil"/>
          <w:insideV w:val="nil"/>
          <w:tl2br w:val="nil"/>
          <w:tr2bl w:val="nil"/>
        </w:tcBorders>
        <w:shd w:val="clear" w:color="auto" w:fill="BCCAC8" w:themeFill="accent1" w:themeFillTint="66"/>
        <w:vAlign w:val="center"/>
      </w:tcPr>
    </w:tblStylePr>
  </w:style>
  <w:style w:type="paragraph" w:styleId="TOC1">
    <w:name w:val="toc 1"/>
    <w:basedOn w:val="Normal"/>
    <w:next w:val="Normal"/>
    <w:autoRedefine/>
    <w:uiPriority w:val="39"/>
    <w:unhideWhenUsed/>
    <w:rsid w:val="00372856"/>
    <w:pPr>
      <w:widowControl/>
      <w:tabs>
        <w:tab w:val="right" w:leader="dot" w:pos="9344"/>
      </w:tabs>
      <w:spacing w:after="0"/>
    </w:pPr>
    <w:rPr>
      <w:rFonts w:eastAsiaTheme="minorEastAsia"/>
      <w:b/>
      <w:noProof/>
      <w:color w:val="8EBE3F" w:themeColor="accent4"/>
      <w:szCs w:val="20"/>
      <w:lang w:val="en-AU" w:eastAsia="ja-JP"/>
    </w:rPr>
  </w:style>
  <w:style w:type="paragraph" w:styleId="TOC2">
    <w:name w:val="toc 2"/>
    <w:basedOn w:val="Normal"/>
    <w:next w:val="Normal"/>
    <w:autoRedefine/>
    <w:uiPriority w:val="39"/>
    <w:unhideWhenUsed/>
    <w:rsid w:val="008A66B5"/>
    <w:pPr>
      <w:widowControl/>
      <w:tabs>
        <w:tab w:val="right" w:leader="dot" w:pos="9337"/>
      </w:tabs>
      <w:spacing w:line="300" w:lineRule="atLeast"/>
      <w:ind w:left="284"/>
    </w:pPr>
    <w:rPr>
      <w:rFonts w:asciiTheme="majorHAnsi" w:eastAsiaTheme="minorEastAsia" w:hAnsiTheme="majorHAnsi"/>
      <w:color w:val="2F3B39" w:themeColor="text1"/>
      <w:lang w:val="en-AU" w:eastAsia="ja-JP"/>
    </w:rPr>
  </w:style>
  <w:style w:type="paragraph" w:styleId="TOC3">
    <w:name w:val="toc 3"/>
    <w:basedOn w:val="Normal"/>
    <w:next w:val="Normal"/>
    <w:autoRedefine/>
    <w:uiPriority w:val="39"/>
    <w:unhideWhenUsed/>
    <w:rsid w:val="000623EE"/>
    <w:pPr>
      <w:widowControl/>
      <w:tabs>
        <w:tab w:val="right" w:leader="dot" w:pos="9337"/>
      </w:tabs>
      <w:spacing w:line="300" w:lineRule="atLeast"/>
      <w:ind w:left="284"/>
    </w:pPr>
    <w:rPr>
      <w:rFonts w:eastAsiaTheme="minorEastAsia"/>
      <w:color w:val="2F3B39" w:themeColor="text1"/>
      <w:lang w:val="en-AU" w:eastAsia="ja-JP"/>
    </w:rPr>
  </w:style>
  <w:style w:type="paragraph" w:styleId="TOC4">
    <w:name w:val="toc 4"/>
    <w:basedOn w:val="Normal"/>
    <w:next w:val="Normal"/>
    <w:autoRedefine/>
    <w:uiPriority w:val="39"/>
    <w:unhideWhenUsed/>
    <w:rsid w:val="00525250"/>
    <w:pPr>
      <w:widowControl/>
      <w:spacing w:line="300" w:lineRule="atLeast"/>
      <w:ind w:left="720"/>
    </w:pPr>
    <w:rPr>
      <w:rFonts w:eastAsiaTheme="minorEastAsia"/>
      <w:color w:val="2F3B39" w:themeColor="text1"/>
      <w:szCs w:val="20"/>
      <w:lang w:val="en-AU" w:eastAsia="ja-JP"/>
    </w:rPr>
  </w:style>
  <w:style w:type="paragraph" w:styleId="TOC5">
    <w:name w:val="toc 5"/>
    <w:basedOn w:val="Normal"/>
    <w:next w:val="Normal"/>
    <w:autoRedefine/>
    <w:uiPriority w:val="39"/>
    <w:unhideWhenUsed/>
    <w:rsid w:val="00525250"/>
    <w:pPr>
      <w:widowControl/>
      <w:spacing w:line="300" w:lineRule="atLeast"/>
      <w:ind w:left="960"/>
    </w:pPr>
    <w:rPr>
      <w:rFonts w:eastAsiaTheme="minorEastAsia"/>
      <w:color w:val="2F3B39" w:themeColor="text1"/>
      <w:szCs w:val="20"/>
      <w:lang w:val="en-AU" w:eastAsia="ja-JP"/>
    </w:rPr>
  </w:style>
  <w:style w:type="paragraph" w:styleId="TOC6">
    <w:name w:val="toc 6"/>
    <w:basedOn w:val="Normal"/>
    <w:next w:val="Normal"/>
    <w:autoRedefine/>
    <w:uiPriority w:val="39"/>
    <w:unhideWhenUsed/>
    <w:rsid w:val="00525250"/>
    <w:pPr>
      <w:widowControl/>
      <w:spacing w:line="300" w:lineRule="atLeast"/>
      <w:ind w:left="1200"/>
    </w:pPr>
    <w:rPr>
      <w:rFonts w:eastAsiaTheme="minorEastAsia"/>
      <w:color w:val="2F3B39" w:themeColor="text1"/>
      <w:szCs w:val="20"/>
      <w:lang w:val="en-AU" w:eastAsia="ja-JP"/>
    </w:rPr>
  </w:style>
  <w:style w:type="paragraph" w:styleId="TOC7">
    <w:name w:val="toc 7"/>
    <w:basedOn w:val="Normal"/>
    <w:next w:val="Normal"/>
    <w:autoRedefine/>
    <w:uiPriority w:val="39"/>
    <w:unhideWhenUsed/>
    <w:rsid w:val="00525250"/>
    <w:pPr>
      <w:widowControl/>
      <w:spacing w:line="300" w:lineRule="atLeast"/>
      <w:ind w:left="1440"/>
    </w:pPr>
    <w:rPr>
      <w:rFonts w:eastAsiaTheme="minorEastAsia"/>
      <w:color w:val="2F3B39" w:themeColor="text1"/>
      <w:szCs w:val="20"/>
      <w:lang w:val="en-AU" w:eastAsia="ja-JP"/>
    </w:rPr>
  </w:style>
  <w:style w:type="paragraph" w:styleId="TOC8">
    <w:name w:val="toc 8"/>
    <w:basedOn w:val="Normal"/>
    <w:next w:val="Normal"/>
    <w:autoRedefine/>
    <w:uiPriority w:val="39"/>
    <w:unhideWhenUsed/>
    <w:rsid w:val="00525250"/>
    <w:pPr>
      <w:widowControl/>
      <w:spacing w:line="300" w:lineRule="atLeast"/>
      <w:ind w:left="1680"/>
    </w:pPr>
    <w:rPr>
      <w:rFonts w:eastAsiaTheme="minorEastAsia"/>
      <w:color w:val="2F3B39" w:themeColor="text1"/>
      <w:szCs w:val="20"/>
      <w:lang w:val="en-AU" w:eastAsia="ja-JP"/>
    </w:rPr>
  </w:style>
  <w:style w:type="paragraph" w:styleId="TOC9">
    <w:name w:val="toc 9"/>
    <w:basedOn w:val="Normal"/>
    <w:next w:val="Normal"/>
    <w:autoRedefine/>
    <w:uiPriority w:val="39"/>
    <w:unhideWhenUsed/>
    <w:rsid w:val="00525250"/>
    <w:pPr>
      <w:widowControl/>
      <w:spacing w:line="300" w:lineRule="atLeast"/>
      <w:ind w:left="1920"/>
    </w:pPr>
    <w:rPr>
      <w:rFonts w:eastAsiaTheme="minorEastAsia"/>
      <w:color w:val="2F3B39" w:themeColor="text1"/>
      <w:szCs w:val="20"/>
      <w:lang w:val="en-AU" w:eastAsia="ja-JP"/>
    </w:rPr>
  </w:style>
  <w:style w:type="paragraph" w:styleId="Subtitle">
    <w:name w:val="Subtitle"/>
    <w:basedOn w:val="Normal"/>
    <w:next w:val="Normal"/>
    <w:link w:val="SubtitleChar"/>
    <w:uiPriority w:val="11"/>
    <w:qFormat/>
    <w:rsid w:val="00525250"/>
    <w:pPr>
      <w:widowControl/>
      <w:numPr>
        <w:ilvl w:val="1"/>
      </w:numPr>
      <w:spacing w:before="100" w:after="120" w:line="300" w:lineRule="atLeast"/>
    </w:pPr>
    <w:rPr>
      <w:rFonts w:asciiTheme="majorHAnsi" w:eastAsiaTheme="majorEastAsia" w:hAnsiTheme="majorHAnsi" w:cstheme="majorBidi"/>
      <w:i/>
      <w:iCs/>
      <w:color w:val="5E7773" w:themeColor="accent1"/>
      <w:spacing w:val="15"/>
      <w:sz w:val="24"/>
      <w:szCs w:val="24"/>
      <w:lang w:val="en-AU" w:eastAsia="ja-JP"/>
    </w:rPr>
  </w:style>
  <w:style w:type="character" w:customStyle="1" w:styleId="SubtitleChar">
    <w:name w:val="Subtitle Char"/>
    <w:basedOn w:val="DefaultParagraphFont"/>
    <w:link w:val="Subtitle"/>
    <w:uiPriority w:val="11"/>
    <w:rsid w:val="00525250"/>
    <w:rPr>
      <w:rFonts w:asciiTheme="majorHAnsi" w:eastAsiaTheme="majorEastAsia" w:hAnsiTheme="majorHAnsi" w:cstheme="majorBidi"/>
      <w:i/>
      <w:iCs/>
      <w:color w:val="5E7773" w:themeColor="accent1"/>
      <w:spacing w:val="15"/>
      <w:sz w:val="24"/>
      <w:szCs w:val="24"/>
      <w:lang w:eastAsia="ja-JP"/>
    </w:rPr>
  </w:style>
  <w:style w:type="paragraph" w:styleId="FootnoteText">
    <w:name w:val="footnote text"/>
    <w:basedOn w:val="Normal"/>
    <w:link w:val="FootnoteTextChar"/>
    <w:uiPriority w:val="99"/>
    <w:unhideWhenUsed/>
    <w:rsid w:val="008E7D30"/>
    <w:pPr>
      <w:widowControl/>
    </w:pPr>
    <w:rPr>
      <w:rFonts w:eastAsiaTheme="minorEastAsia"/>
      <w:color w:val="2F3B39" w:themeColor="text1"/>
      <w:sz w:val="16"/>
      <w:szCs w:val="24"/>
      <w:lang w:val="en-AU" w:eastAsia="ja-JP"/>
    </w:rPr>
  </w:style>
  <w:style w:type="character" w:customStyle="1" w:styleId="FootnoteTextChar">
    <w:name w:val="Footnote Text Char"/>
    <w:basedOn w:val="DefaultParagraphFont"/>
    <w:link w:val="FootnoteText"/>
    <w:uiPriority w:val="99"/>
    <w:rsid w:val="008E7D30"/>
    <w:rPr>
      <w:rFonts w:ascii="Calibri" w:eastAsiaTheme="minorEastAsia" w:hAnsi="Calibri"/>
      <w:color w:val="2F3B39" w:themeColor="text1"/>
      <w:sz w:val="16"/>
      <w:szCs w:val="24"/>
      <w:lang w:eastAsia="ja-JP"/>
    </w:rPr>
  </w:style>
  <w:style w:type="character" w:styleId="FootnoteReference">
    <w:name w:val="footnote reference"/>
    <w:basedOn w:val="DefaultParagraphFont"/>
    <w:uiPriority w:val="99"/>
    <w:unhideWhenUsed/>
    <w:rsid w:val="00525250"/>
    <w:rPr>
      <w:vertAlign w:val="superscript"/>
    </w:rPr>
  </w:style>
  <w:style w:type="paragraph" w:styleId="EndnoteText">
    <w:name w:val="endnote text"/>
    <w:basedOn w:val="Normal"/>
    <w:link w:val="EndnoteTextChar"/>
    <w:uiPriority w:val="99"/>
    <w:semiHidden/>
    <w:unhideWhenUsed/>
    <w:rsid w:val="00543E4B"/>
    <w:rPr>
      <w:szCs w:val="20"/>
    </w:rPr>
  </w:style>
  <w:style w:type="character" w:customStyle="1" w:styleId="EndnoteTextChar">
    <w:name w:val="Endnote Text Char"/>
    <w:basedOn w:val="DefaultParagraphFont"/>
    <w:link w:val="EndnoteText"/>
    <w:uiPriority w:val="99"/>
    <w:semiHidden/>
    <w:rsid w:val="00543E4B"/>
    <w:rPr>
      <w:sz w:val="20"/>
      <w:szCs w:val="20"/>
      <w:lang w:val="en-US"/>
    </w:rPr>
  </w:style>
  <w:style w:type="character" w:styleId="EndnoteReference">
    <w:name w:val="endnote reference"/>
    <w:basedOn w:val="DefaultParagraphFont"/>
    <w:uiPriority w:val="99"/>
    <w:semiHidden/>
    <w:unhideWhenUsed/>
    <w:rsid w:val="00543E4B"/>
    <w:rPr>
      <w:vertAlign w:val="superscript"/>
    </w:rPr>
  </w:style>
  <w:style w:type="paragraph" w:styleId="Revision">
    <w:name w:val="Revision"/>
    <w:hidden/>
    <w:uiPriority w:val="99"/>
    <w:semiHidden/>
    <w:rsid w:val="00037867"/>
    <w:pPr>
      <w:spacing w:after="0" w:line="240" w:lineRule="auto"/>
    </w:pPr>
    <w:rPr>
      <w:lang w:val="en-US"/>
    </w:rPr>
  </w:style>
  <w:style w:type="paragraph" w:customStyle="1" w:styleId="Mainbody">
    <w:name w:val="Main body"/>
    <w:basedOn w:val="Normal"/>
    <w:link w:val="MainbodyChar"/>
    <w:uiPriority w:val="99"/>
    <w:qFormat/>
    <w:rsid w:val="00DF0595"/>
    <w:pPr>
      <w:widowControl/>
      <w:spacing w:before="120" w:after="120"/>
      <w:ind w:left="1440" w:right="1259"/>
      <w:jc w:val="both"/>
    </w:pPr>
    <w:rPr>
      <w:rFonts w:eastAsia="Times New Roman" w:cs="Arial"/>
      <w:lang w:val="en-AU" w:eastAsia="en-AU"/>
    </w:rPr>
  </w:style>
  <w:style w:type="character" w:customStyle="1" w:styleId="MainbodyChar">
    <w:name w:val="Main body Char"/>
    <w:link w:val="Mainbody"/>
    <w:uiPriority w:val="99"/>
    <w:rsid w:val="00DF0595"/>
    <w:rPr>
      <w:rFonts w:ascii="Calibri" w:eastAsia="Times New Roman" w:hAnsi="Calibri" w:cs="Arial"/>
      <w:lang w:eastAsia="en-AU"/>
    </w:rPr>
  </w:style>
  <w:style w:type="paragraph" w:styleId="NormalWeb">
    <w:name w:val="Normal (Web)"/>
    <w:basedOn w:val="Normal"/>
    <w:uiPriority w:val="99"/>
    <w:unhideWhenUsed/>
    <w:rsid w:val="00010D40"/>
    <w:pPr>
      <w:widowControl/>
      <w:spacing w:after="0"/>
    </w:pPr>
    <w:rPr>
      <w:rFonts w:ascii="Times New Roman" w:hAnsi="Times New Roman" w:cs="Times New Roman"/>
      <w:sz w:val="24"/>
      <w:szCs w:val="24"/>
      <w:lang w:val="en-AU" w:eastAsia="en-AU"/>
    </w:rPr>
  </w:style>
  <w:style w:type="character" w:styleId="Strong">
    <w:name w:val="Strong"/>
    <w:basedOn w:val="DefaultParagraphFont"/>
    <w:uiPriority w:val="22"/>
    <w:qFormat/>
    <w:rsid w:val="00010D40"/>
    <w:rPr>
      <w:b/>
      <w:bCs/>
    </w:rPr>
  </w:style>
  <w:style w:type="character" w:styleId="FollowedHyperlink">
    <w:name w:val="FollowedHyperlink"/>
    <w:basedOn w:val="DefaultParagraphFont"/>
    <w:uiPriority w:val="99"/>
    <w:semiHidden/>
    <w:unhideWhenUsed/>
    <w:rsid w:val="00566E15"/>
    <w:rPr>
      <w:color w:val="FFFFFF" w:themeColor="followedHyperlink"/>
      <w:u w:val="single"/>
    </w:rPr>
  </w:style>
  <w:style w:type="paragraph" w:customStyle="1" w:styleId="p1">
    <w:name w:val="p1"/>
    <w:basedOn w:val="Normal"/>
    <w:rsid w:val="004A387F"/>
    <w:pPr>
      <w:widowControl/>
      <w:spacing w:after="0"/>
    </w:pPr>
    <w:rPr>
      <w:rFonts w:ascii="Helvetica" w:hAnsi="Helvetica" w:cs="Times New Roman"/>
      <w:sz w:val="17"/>
      <w:szCs w:val="17"/>
    </w:rPr>
  </w:style>
  <w:style w:type="character" w:customStyle="1" w:styleId="s1">
    <w:name w:val="s1"/>
    <w:basedOn w:val="DefaultParagraphFont"/>
    <w:rsid w:val="004A387F"/>
    <w:rPr>
      <w:rFonts w:ascii="Helvetica" w:hAnsi="Helvetica" w:hint="default"/>
      <w:sz w:val="11"/>
      <w:szCs w:val="11"/>
    </w:rPr>
  </w:style>
  <w:style w:type="character" w:styleId="SubtleReference">
    <w:name w:val="Subtle Reference"/>
    <w:basedOn w:val="DefaultParagraphFont"/>
    <w:uiPriority w:val="31"/>
    <w:qFormat/>
    <w:rsid w:val="004914E2"/>
    <w:rPr>
      <w:rFonts w:ascii="Calibri" w:hAnsi="Calibri"/>
      <w:color w:val="7F7F7F" w:themeColor="background2"/>
      <w:sz w:val="16"/>
    </w:rPr>
  </w:style>
  <w:style w:type="paragraph" w:customStyle="1" w:styleId="p2">
    <w:name w:val="p2"/>
    <w:basedOn w:val="Normal"/>
    <w:rsid w:val="004A3038"/>
    <w:pPr>
      <w:widowControl/>
      <w:spacing w:after="0"/>
    </w:pPr>
    <w:rPr>
      <w:rFonts w:ascii="Helvetica" w:hAnsi="Helvetica" w:cs="Times New Roman"/>
      <w:sz w:val="17"/>
      <w:szCs w:val="17"/>
    </w:rPr>
  </w:style>
  <w:style w:type="character" w:customStyle="1" w:styleId="s2">
    <w:name w:val="s2"/>
    <w:basedOn w:val="DefaultParagraphFont"/>
    <w:rsid w:val="007D2705"/>
    <w:rPr>
      <w:rFonts w:ascii="Helvetica" w:hAnsi="Helvetica" w:hint="default"/>
      <w:sz w:val="15"/>
      <w:szCs w:val="15"/>
    </w:rPr>
  </w:style>
  <w:style w:type="paragraph" w:customStyle="1" w:styleId="p3">
    <w:name w:val="p3"/>
    <w:basedOn w:val="Normal"/>
    <w:rsid w:val="005750C4"/>
    <w:pPr>
      <w:widowControl/>
      <w:spacing w:after="0"/>
    </w:pPr>
    <w:rPr>
      <w:rFonts w:ascii="Helvetica" w:hAnsi="Helvetica" w:cs="Times New Roman"/>
      <w:color w:val="EA8200"/>
      <w:sz w:val="17"/>
      <w:szCs w:val="17"/>
    </w:rPr>
  </w:style>
  <w:style w:type="character" w:customStyle="1" w:styleId="Heading4Char">
    <w:name w:val="Heading 4 Char"/>
    <w:basedOn w:val="DefaultParagraphFont"/>
    <w:link w:val="Heading4"/>
    <w:uiPriority w:val="9"/>
    <w:rsid w:val="005750C4"/>
    <w:rPr>
      <w:rFonts w:ascii="Calibri" w:eastAsiaTheme="majorEastAsia" w:hAnsi="Calibri" w:cstheme="majorBidi"/>
      <w:i/>
      <w:iCs/>
      <w:color w:val="8EBE3F" w:themeColor="accent4"/>
      <w:sz w:val="24"/>
      <w:szCs w:val="24"/>
      <w:lang w:val="en-US"/>
    </w:rPr>
  </w:style>
  <w:style w:type="character" w:customStyle="1" w:styleId="apple-converted-space">
    <w:name w:val="apple-converted-space"/>
    <w:basedOn w:val="DefaultParagraphFont"/>
    <w:rsid w:val="005750C4"/>
  </w:style>
  <w:style w:type="paragraph" w:customStyle="1" w:styleId="Bullet1normal">
    <w:name w:val="Bullet 1 (normal)"/>
    <w:basedOn w:val="ListParagraph"/>
    <w:link w:val="Bullet1normalChar"/>
    <w:uiPriority w:val="1"/>
    <w:qFormat/>
    <w:rsid w:val="005F29FD"/>
    <w:pPr>
      <w:widowControl/>
      <w:numPr>
        <w:numId w:val="4"/>
      </w:numPr>
      <w:spacing w:before="120" w:after="120" w:line="264" w:lineRule="auto"/>
      <w:ind w:left="1080"/>
      <w:contextualSpacing w:val="0"/>
    </w:pPr>
    <w:rPr>
      <w:rFonts w:ascii="Franklin Gothic Book" w:hAnsi="Franklin Gothic Book" w:cs="Times New Roman"/>
      <w:sz w:val="22"/>
    </w:rPr>
  </w:style>
  <w:style w:type="character" w:customStyle="1" w:styleId="Bullet1normalChar">
    <w:name w:val="Bullet 1 (normal) Char"/>
    <w:basedOn w:val="ListParagraphChar"/>
    <w:link w:val="Bullet1normal"/>
    <w:uiPriority w:val="1"/>
    <w:rsid w:val="005F29FD"/>
    <w:rPr>
      <w:rFonts w:ascii="Franklin Gothic Book" w:hAnsi="Franklin Gothic Book" w:cs="Times New Roman"/>
      <w:lang w:val="en-US"/>
    </w:rPr>
  </w:style>
  <w:style w:type="paragraph" w:styleId="Caption">
    <w:name w:val="caption"/>
    <w:basedOn w:val="Normal"/>
    <w:next w:val="Normal"/>
    <w:uiPriority w:val="99"/>
    <w:semiHidden/>
    <w:rsid w:val="0014763D"/>
    <w:pPr>
      <w:widowControl/>
      <w:spacing w:before="60" w:after="60" w:line="264" w:lineRule="auto"/>
    </w:pPr>
    <w:rPr>
      <w:rFonts w:ascii="Franklin Gothic Medium" w:eastAsiaTheme="minorEastAsia" w:hAnsi="Franklin Gothic Medium" w:cs="Times New Roman"/>
      <w:bCs/>
      <w:color w:val="7D5C00" w:themeColor="accent6" w:themeShade="80"/>
      <w:szCs w:val="16"/>
      <w:lang w:val="en-AU"/>
    </w:rPr>
  </w:style>
  <w:style w:type="paragraph" w:customStyle="1" w:styleId="Bullet2subbullet">
    <w:name w:val="Bullet 2 (sub bullet)"/>
    <w:basedOn w:val="Bullet1normal"/>
    <w:link w:val="Bullet2subbulletChar"/>
    <w:uiPriority w:val="1"/>
    <w:qFormat/>
    <w:rsid w:val="0014763D"/>
    <w:pPr>
      <w:numPr>
        <w:numId w:val="5"/>
      </w:numPr>
      <w:spacing w:before="0" w:after="0"/>
      <w:ind w:left="2157"/>
    </w:pPr>
  </w:style>
  <w:style w:type="character" w:customStyle="1" w:styleId="Bullet2subbulletChar">
    <w:name w:val="Bullet 2 (sub bullet) Char"/>
    <w:basedOn w:val="ListParagraphChar"/>
    <w:link w:val="Bullet2subbullet"/>
    <w:uiPriority w:val="1"/>
    <w:rsid w:val="0014763D"/>
    <w:rPr>
      <w:rFonts w:ascii="Franklin Gothic Book" w:hAnsi="Franklin Gothic Book" w:cs="Times New Roman"/>
      <w:lang w:val="en-US"/>
    </w:rPr>
  </w:style>
  <w:style w:type="paragraph" w:customStyle="1" w:styleId="tabletext0">
    <w:name w:val="table text"/>
    <w:basedOn w:val="Normal"/>
    <w:link w:val="tabletextChar0"/>
    <w:uiPriority w:val="2"/>
    <w:semiHidden/>
    <w:locked/>
    <w:rsid w:val="009878FD"/>
    <w:pPr>
      <w:widowControl/>
      <w:spacing w:after="0" w:line="264" w:lineRule="auto"/>
      <w:jc w:val="both"/>
    </w:pPr>
    <w:rPr>
      <w:rFonts w:ascii="Franklin Gothic Book" w:eastAsia="Times New Roman" w:hAnsi="Franklin Gothic Book"/>
      <w:iCs/>
      <w:szCs w:val="20"/>
    </w:rPr>
  </w:style>
  <w:style w:type="character" w:customStyle="1" w:styleId="tabletextChar0">
    <w:name w:val="table text Char"/>
    <w:basedOn w:val="DefaultParagraphFont"/>
    <w:link w:val="tabletext0"/>
    <w:uiPriority w:val="2"/>
    <w:semiHidden/>
    <w:locked/>
    <w:rsid w:val="009878FD"/>
    <w:rPr>
      <w:rFonts w:ascii="Franklin Gothic Book" w:eastAsia="Times New Roman" w:hAnsi="Franklin Gothic Book"/>
      <w:iCs/>
      <w:sz w:val="20"/>
      <w:szCs w:val="20"/>
      <w:lang w:val="en-US"/>
    </w:rPr>
  </w:style>
  <w:style w:type="paragraph" w:customStyle="1" w:styleId="Tabledarkheading">
    <w:name w:val="Table dark heading"/>
    <w:basedOn w:val="Normal"/>
    <w:link w:val="TabledarkheadingChar"/>
    <w:qFormat/>
    <w:rsid w:val="009878FD"/>
    <w:pPr>
      <w:widowControl/>
      <w:pBdr>
        <w:top w:val="single" w:sz="8" w:space="1" w:color="E26E00"/>
        <w:left w:val="single" w:sz="8" w:space="4" w:color="E26E00"/>
        <w:bottom w:val="single" w:sz="8" w:space="1" w:color="E26E00"/>
        <w:right w:val="single" w:sz="8" w:space="4" w:color="E26E00"/>
      </w:pBdr>
      <w:shd w:val="clear" w:color="E26E00" w:fill="E26E00"/>
      <w:spacing w:after="0"/>
    </w:pPr>
    <w:rPr>
      <w:rFonts w:ascii="Franklin Gothic Medium" w:hAnsi="Franklin Gothic Medium" w:cs="Times New Roman"/>
      <w:color w:val="FFFFFF" w:themeColor="background1"/>
      <w:sz w:val="22"/>
      <w:lang w:val="en-AU"/>
    </w:rPr>
  </w:style>
  <w:style w:type="character" w:customStyle="1" w:styleId="TabledarkheadingChar">
    <w:name w:val="Table dark heading Char"/>
    <w:basedOn w:val="DefaultParagraphFont"/>
    <w:link w:val="Tabledarkheading"/>
    <w:rsid w:val="009878FD"/>
    <w:rPr>
      <w:rFonts w:ascii="Franklin Gothic Medium" w:hAnsi="Franklin Gothic Medium" w:cs="Times New Roman"/>
      <w:color w:val="FFFFFF" w:themeColor="background1"/>
      <w:shd w:val="clear" w:color="E26E00" w:fill="E26E00"/>
    </w:rPr>
  </w:style>
  <w:style w:type="paragraph" w:customStyle="1" w:styleId="Tabletex">
    <w:name w:val="Table tex"/>
    <w:basedOn w:val="Normal"/>
    <w:next w:val="tabletext0"/>
    <w:link w:val="TabletexChar"/>
    <w:qFormat/>
    <w:rsid w:val="009878FD"/>
    <w:pPr>
      <w:widowControl/>
      <w:spacing w:after="0"/>
    </w:pPr>
    <w:rPr>
      <w:rFonts w:ascii="Franklin Gothic Book" w:eastAsiaTheme="minorEastAsia" w:hAnsi="Franklin Gothic Book" w:cs="Times New Roman"/>
      <w:lang w:val="en-AU"/>
    </w:rPr>
  </w:style>
  <w:style w:type="character" w:customStyle="1" w:styleId="TabletexChar">
    <w:name w:val="Table tex Char"/>
    <w:basedOn w:val="DefaultParagraphFont"/>
    <w:link w:val="Tabletex"/>
    <w:rsid w:val="009878FD"/>
    <w:rPr>
      <w:rFonts w:ascii="Franklin Gothic Book" w:eastAsiaTheme="minorEastAsia" w:hAnsi="Franklin Gothic Book" w:cs="Times New Roman"/>
      <w:sz w:val="20"/>
    </w:rPr>
  </w:style>
  <w:style w:type="paragraph" w:styleId="PlainText">
    <w:name w:val="Plain Text"/>
    <w:basedOn w:val="Normal"/>
    <w:link w:val="PlainTextChar"/>
    <w:uiPriority w:val="99"/>
    <w:semiHidden/>
    <w:unhideWhenUsed/>
    <w:rsid w:val="003610BA"/>
    <w:pPr>
      <w:widowControl/>
      <w:spacing w:after="0"/>
    </w:pPr>
    <w:rPr>
      <w:sz w:val="22"/>
      <w:szCs w:val="21"/>
    </w:rPr>
  </w:style>
  <w:style w:type="character" w:customStyle="1" w:styleId="PlainTextChar">
    <w:name w:val="Plain Text Char"/>
    <w:basedOn w:val="DefaultParagraphFont"/>
    <w:link w:val="PlainText"/>
    <w:uiPriority w:val="99"/>
    <w:semiHidden/>
    <w:rsid w:val="003610BA"/>
    <w:rPr>
      <w:rFonts w:ascii="Calibri" w:hAnsi="Calibri"/>
      <w:szCs w:val="21"/>
      <w:lang w:val="en-US"/>
    </w:rPr>
  </w:style>
  <w:style w:type="paragraph" w:styleId="DocumentMap">
    <w:name w:val="Document Map"/>
    <w:basedOn w:val="Normal"/>
    <w:link w:val="DocumentMapChar"/>
    <w:uiPriority w:val="99"/>
    <w:semiHidden/>
    <w:unhideWhenUsed/>
    <w:rsid w:val="000455DF"/>
    <w:pPr>
      <w:spacing w:after="0"/>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0455DF"/>
    <w:rPr>
      <w:rFonts w:ascii="Times New Roman" w:hAnsi="Times New Roman" w:cs="Times New Roman"/>
      <w:sz w:val="24"/>
      <w:szCs w:val="24"/>
      <w:lang w:val="en-US"/>
    </w:rPr>
  </w:style>
  <w:style w:type="character" w:customStyle="1" w:styleId="bitlink--hash">
    <w:name w:val="bitlink--hash"/>
    <w:basedOn w:val="DefaultParagraphFont"/>
    <w:rsid w:val="009B30AB"/>
  </w:style>
  <w:style w:type="paragraph" w:customStyle="1" w:styleId="Arrowindent">
    <w:name w:val="Arrow indent"/>
    <w:basedOn w:val="BodyText"/>
    <w:link w:val="ArrowindentChar"/>
    <w:uiPriority w:val="1"/>
    <w:qFormat/>
    <w:rsid w:val="00756428"/>
    <w:pPr>
      <w:numPr>
        <w:numId w:val="12"/>
      </w:numPr>
      <w:spacing w:after="120"/>
      <w:ind w:left="284" w:hanging="284"/>
    </w:pPr>
    <w:rPr>
      <w:rFonts w:eastAsia="Arial Narrow"/>
      <w:i/>
      <w:color w:val="5F5F5F" w:themeColor="background2" w:themeShade="BF"/>
      <w:szCs w:val="22"/>
    </w:rPr>
  </w:style>
  <w:style w:type="character" w:customStyle="1" w:styleId="ArrowindentChar">
    <w:name w:val="Arrow indent Char"/>
    <w:basedOn w:val="BodyTextChar"/>
    <w:link w:val="Arrowindent"/>
    <w:uiPriority w:val="1"/>
    <w:rsid w:val="00756428"/>
    <w:rPr>
      <w:rFonts w:ascii="Calibri" w:eastAsia="Arial Narrow" w:hAnsi="Calibri"/>
      <w:i/>
      <w:color w:val="5F5F5F" w:themeColor="background2" w:themeShade="BF"/>
      <w:szCs w:val="21"/>
      <w:lang w:val="en-US"/>
    </w:rPr>
  </w:style>
  <w:style w:type="paragraph" w:customStyle="1" w:styleId="Pa0">
    <w:name w:val="Pa0"/>
    <w:basedOn w:val="Default"/>
    <w:next w:val="Default"/>
    <w:uiPriority w:val="99"/>
    <w:rsid w:val="000D47B8"/>
    <w:pPr>
      <w:widowControl w:val="0"/>
      <w:spacing w:line="241" w:lineRule="atLeast"/>
    </w:pPr>
    <w:rPr>
      <w:rFonts w:ascii="Proxima Nova Th" w:hAnsi="Proxima Nova Th" w:cs="Times New Roman"/>
      <w:color w:val="auto"/>
      <w:lang w:val="en-US"/>
    </w:rPr>
  </w:style>
  <w:style w:type="character" w:customStyle="1" w:styleId="A5">
    <w:name w:val="A5"/>
    <w:uiPriority w:val="99"/>
    <w:rsid w:val="000D47B8"/>
    <w:rPr>
      <w:rFonts w:cs="Proxima Nova Th"/>
      <w:b/>
      <w:bCs/>
      <w:color w:val="FFFFFF"/>
      <w:sz w:val="32"/>
      <w:szCs w:val="32"/>
    </w:rPr>
  </w:style>
  <w:style w:type="paragraph" w:customStyle="1" w:styleId="Text">
    <w:name w:val="Text"/>
    <w:basedOn w:val="Normal"/>
    <w:qFormat/>
    <w:rsid w:val="00C9751C"/>
    <w:pPr>
      <w:spacing w:after="120"/>
    </w:pPr>
    <w:rPr>
      <w:rFonts w:eastAsia="Calibri" w:cs="Times New Roman"/>
      <w:szCs w:val="20"/>
    </w:rPr>
  </w:style>
  <w:style w:type="paragraph" w:customStyle="1" w:styleId="DotPoint">
    <w:name w:val="Dot Point"/>
    <w:basedOn w:val="Text"/>
    <w:uiPriority w:val="1"/>
    <w:qFormat/>
    <w:rsid w:val="002C0425"/>
    <w:pPr>
      <w:numPr>
        <w:numId w:val="19"/>
      </w:num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1946">
      <w:bodyDiv w:val="1"/>
      <w:marLeft w:val="0"/>
      <w:marRight w:val="0"/>
      <w:marTop w:val="0"/>
      <w:marBottom w:val="0"/>
      <w:divBdr>
        <w:top w:val="none" w:sz="0" w:space="0" w:color="auto"/>
        <w:left w:val="none" w:sz="0" w:space="0" w:color="auto"/>
        <w:bottom w:val="none" w:sz="0" w:space="0" w:color="auto"/>
        <w:right w:val="none" w:sz="0" w:space="0" w:color="auto"/>
      </w:divBdr>
    </w:div>
    <w:div w:id="38363411">
      <w:bodyDiv w:val="1"/>
      <w:marLeft w:val="0"/>
      <w:marRight w:val="0"/>
      <w:marTop w:val="0"/>
      <w:marBottom w:val="0"/>
      <w:divBdr>
        <w:top w:val="none" w:sz="0" w:space="0" w:color="auto"/>
        <w:left w:val="none" w:sz="0" w:space="0" w:color="auto"/>
        <w:bottom w:val="none" w:sz="0" w:space="0" w:color="auto"/>
        <w:right w:val="none" w:sz="0" w:space="0" w:color="auto"/>
      </w:divBdr>
    </w:div>
    <w:div w:id="46538674">
      <w:bodyDiv w:val="1"/>
      <w:marLeft w:val="0"/>
      <w:marRight w:val="0"/>
      <w:marTop w:val="0"/>
      <w:marBottom w:val="0"/>
      <w:divBdr>
        <w:top w:val="none" w:sz="0" w:space="0" w:color="auto"/>
        <w:left w:val="none" w:sz="0" w:space="0" w:color="auto"/>
        <w:bottom w:val="none" w:sz="0" w:space="0" w:color="auto"/>
        <w:right w:val="none" w:sz="0" w:space="0" w:color="auto"/>
      </w:divBdr>
    </w:div>
    <w:div w:id="67309415">
      <w:bodyDiv w:val="1"/>
      <w:marLeft w:val="0"/>
      <w:marRight w:val="0"/>
      <w:marTop w:val="0"/>
      <w:marBottom w:val="0"/>
      <w:divBdr>
        <w:top w:val="none" w:sz="0" w:space="0" w:color="auto"/>
        <w:left w:val="none" w:sz="0" w:space="0" w:color="auto"/>
        <w:bottom w:val="none" w:sz="0" w:space="0" w:color="auto"/>
        <w:right w:val="none" w:sz="0" w:space="0" w:color="auto"/>
      </w:divBdr>
    </w:div>
    <w:div w:id="77949595">
      <w:bodyDiv w:val="1"/>
      <w:marLeft w:val="0"/>
      <w:marRight w:val="0"/>
      <w:marTop w:val="0"/>
      <w:marBottom w:val="0"/>
      <w:divBdr>
        <w:top w:val="none" w:sz="0" w:space="0" w:color="auto"/>
        <w:left w:val="none" w:sz="0" w:space="0" w:color="auto"/>
        <w:bottom w:val="none" w:sz="0" w:space="0" w:color="auto"/>
        <w:right w:val="none" w:sz="0" w:space="0" w:color="auto"/>
      </w:divBdr>
    </w:div>
    <w:div w:id="94910830">
      <w:bodyDiv w:val="1"/>
      <w:marLeft w:val="0"/>
      <w:marRight w:val="0"/>
      <w:marTop w:val="0"/>
      <w:marBottom w:val="0"/>
      <w:divBdr>
        <w:top w:val="none" w:sz="0" w:space="0" w:color="auto"/>
        <w:left w:val="none" w:sz="0" w:space="0" w:color="auto"/>
        <w:bottom w:val="none" w:sz="0" w:space="0" w:color="auto"/>
        <w:right w:val="none" w:sz="0" w:space="0" w:color="auto"/>
      </w:divBdr>
    </w:div>
    <w:div w:id="102263295">
      <w:bodyDiv w:val="1"/>
      <w:marLeft w:val="0"/>
      <w:marRight w:val="0"/>
      <w:marTop w:val="0"/>
      <w:marBottom w:val="0"/>
      <w:divBdr>
        <w:top w:val="none" w:sz="0" w:space="0" w:color="auto"/>
        <w:left w:val="none" w:sz="0" w:space="0" w:color="auto"/>
        <w:bottom w:val="none" w:sz="0" w:space="0" w:color="auto"/>
        <w:right w:val="none" w:sz="0" w:space="0" w:color="auto"/>
      </w:divBdr>
    </w:div>
    <w:div w:id="118107290">
      <w:bodyDiv w:val="1"/>
      <w:marLeft w:val="0"/>
      <w:marRight w:val="0"/>
      <w:marTop w:val="0"/>
      <w:marBottom w:val="0"/>
      <w:divBdr>
        <w:top w:val="none" w:sz="0" w:space="0" w:color="auto"/>
        <w:left w:val="none" w:sz="0" w:space="0" w:color="auto"/>
        <w:bottom w:val="none" w:sz="0" w:space="0" w:color="auto"/>
        <w:right w:val="none" w:sz="0" w:space="0" w:color="auto"/>
      </w:divBdr>
    </w:div>
    <w:div w:id="145362860">
      <w:bodyDiv w:val="1"/>
      <w:marLeft w:val="0"/>
      <w:marRight w:val="0"/>
      <w:marTop w:val="0"/>
      <w:marBottom w:val="0"/>
      <w:divBdr>
        <w:top w:val="none" w:sz="0" w:space="0" w:color="auto"/>
        <w:left w:val="none" w:sz="0" w:space="0" w:color="auto"/>
        <w:bottom w:val="none" w:sz="0" w:space="0" w:color="auto"/>
        <w:right w:val="none" w:sz="0" w:space="0" w:color="auto"/>
      </w:divBdr>
    </w:div>
    <w:div w:id="155191025">
      <w:bodyDiv w:val="1"/>
      <w:marLeft w:val="0"/>
      <w:marRight w:val="0"/>
      <w:marTop w:val="0"/>
      <w:marBottom w:val="0"/>
      <w:divBdr>
        <w:top w:val="none" w:sz="0" w:space="0" w:color="auto"/>
        <w:left w:val="none" w:sz="0" w:space="0" w:color="auto"/>
        <w:bottom w:val="none" w:sz="0" w:space="0" w:color="auto"/>
        <w:right w:val="none" w:sz="0" w:space="0" w:color="auto"/>
      </w:divBdr>
    </w:div>
    <w:div w:id="158692448">
      <w:bodyDiv w:val="1"/>
      <w:marLeft w:val="0"/>
      <w:marRight w:val="0"/>
      <w:marTop w:val="0"/>
      <w:marBottom w:val="0"/>
      <w:divBdr>
        <w:top w:val="none" w:sz="0" w:space="0" w:color="auto"/>
        <w:left w:val="none" w:sz="0" w:space="0" w:color="auto"/>
        <w:bottom w:val="none" w:sz="0" w:space="0" w:color="auto"/>
        <w:right w:val="none" w:sz="0" w:space="0" w:color="auto"/>
      </w:divBdr>
    </w:div>
    <w:div w:id="228228151">
      <w:bodyDiv w:val="1"/>
      <w:marLeft w:val="0"/>
      <w:marRight w:val="0"/>
      <w:marTop w:val="0"/>
      <w:marBottom w:val="0"/>
      <w:divBdr>
        <w:top w:val="none" w:sz="0" w:space="0" w:color="auto"/>
        <w:left w:val="none" w:sz="0" w:space="0" w:color="auto"/>
        <w:bottom w:val="none" w:sz="0" w:space="0" w:color="auto"/>
        <w:right w:val="none" w:sz="0" w:space="0" w:color="auto"/>
      </w:divBdr>
    </w:div>
    <w:div w:id="240334898">
      <w:bodyDiv w:val="1"/>
      <w:marLeft w:val="0"/>
      <w:marRight w:val="0"/>
      <w:marTop w:val="0"/>
      <w:marBottom w:val="0"/>
      <w:divBdr>
        <w:top w:val="none" w:sz="0" w:space="0" w:color="auto"/>
        <w:left w:val="none" w:sz="0" w:space="0" w:color="auto"/>
        <w:bottom w:val="none" w:sz="0" w:space="0" w:color="auto"/>
        <w:right w:val="none" w:sz="0" w:space="0" w:color="auto"/>
      </w:divBdr>
    </w:div>
    <w:div w:id="244072883">
      <w:bodyDiv w:val="1"/>
      <w:marLeft w:val="0"/>
      <w:marRight w:val="0"/>
      <w:marTop w:val="0"/>
      <w:marBottom w:val="0"/>
      <w:divBdr>
        <w:top w:val="none" w:sz="0" w:space="0" w:color="auto"/>
        <w:left w:val="none" w:sz="0" w:space="0" w:color="auto"/>
        <w:bottom w:val="none" w:sz="0" w:space="0" w:color="auto"/>
        <w:right w:val="none" w:sz="0" w:space="0" w:color="auto"/>
      </w:divBdr>
    </w:div>
    <w:div w:id="305285753">
      <w:bodyDiv w:val="1"/>
      <w:marLeft w:val="0"/>
      <w:marRight w:val="0"/>
      <w:marTop w:val="0"/>
      <w:marBottom w:val="0"/>
      <w:divBdr>
        <w:top w:val="none" w:sz="0" w:space="0" w:color="auto"/>
        <w:left w:val="none" w:sz="0" w:space="0" w:color="auto"/>
        <w:bottom w:val="none" w:sz="0" w:space="0" w:color="auto"/>
        <w:right w:val="none" w:sz="0" w:space="0" w:color="auto"/>
      </w:divBdr>
    </w:div>
    <w:div w:id="340089273">
      <w:bodyDiv w:val="1"/>
      <w:marLeft w:val="0"/>
      <w:marRight w:val="0"/>
      <w:marTop w:val="0"/>
      <w:marBottom w:val="0"/>
      <w:divBdr>
        <w:top w:val="none" w:sz="0" w:space="0" w:color="auto"/>
        <w:left w:val="none" w:sz="0" w:space="0" w:color="auto"/>
        <w:bottom w:val="none" w:sz="0" w:space="0" w:color="auto"/>
        <w:right w:val="none" w:sz="0" w:space="0" w:color="auto"/>
      </w:divBdr>
    </w:div>
    <w:div w:id="345794161">
      <w:bodyDiv w:val="1"/>
      <w:marLeft w:val="0"/>
      <w:marRight w:val="0"/>
      <w:marTop w:val="0"/>
      <w:marBottom w:val="0"/>
      <w:divBdr>
        <w:top w:val="none" w:sz="0" w:space="0" w:color="auto"/>
        <w:left w:val="none" w:sz="0" w:space="0" w:color="auto"/>
        <w:bottom w:val="none" w:sz="0" w:space="0" w:color="auto"/>
        <w:right w:val="none" w:sz="0" w:space="0" w:color="auto"/>
      </w:divBdr>
    </w:div>
    <w:div w:id="376513341">
      <w:bodyDiv w:val="1"/>
      <w:marLeft w:val="0"/>
      <w:marRight w:val="0"/>
      <w:marTop w:val="0"/>
      <w:marBottom w:val="0"/>
      <w:divBdr>
        <w:top w:val="none" w:sz="0" w:space="0" w:color="auto"/>
        <w:left w:val="none" w:sz="0" w:space="0" w:color="auto"/>
        <w:bottom w:val="none" w:sz="0" w:space="0" w:color="auto"/>
        <w:right w:val="none" w:sz="0" w:space="0" w:color="auto"/>
      </w:divBdr>
    </w:div>
    <w:div w:id="390424251">
      <w:bodyDiv w:val="1"/>
      <w:marLeft w:val="0"/>
      <w:marRight w:val="0"/>
      <w:marTop w:val="0"/>
      <w:marBottom w:val="0"/>
      <w:divBdr>
        <w:top w:val="none" w:sz="0" w:space="0" w:color="auto"/>
        <w:left w:val="none" w:sz="0" w:space="0" w:color="auto"/>
        <w:bottom w:val="none" w:sz="0" w:space="0" w:color="auto"/>
        <w:right w:val="none" w:sz="0" w:space="0" w:color="auto"/>
      </w:divBdr>
    </w:div>
    <w:div w:id="400297733">
      <w:bodyDiv w:val="1"/>
      <w:marLeft w:val="0"/>
      <w:marRight w:val="0"/>
      <w:marTop w:val="0"/>
      <w:marBottom w:val="0"/>
      <w:divBdr>
        <w:top w:val="none" w:sz="0" w:space="0" w:color="auto"/>
        <w:left w:val="none" w:sz="0" w:space="0" w:color="auto"/>
        <w:bottom w:val="none" w:sz="0" w:space="0" w:color="auto"/>
        <w:right w:val="none" w:sz="0" w:space="0" w:color="auto"/>
      </w:divBdr>
    </w:div>
    <w:div w:id="410003980">
      <w:bodyDiv w:val="1"/>
      <w:marLeft w:val="0"/>
      <w:marRight w:val="0"/>
      <w:marTop w:val="0"/>
      <w:marBottom w:val="0"/>
      <w:divBdr>
        <w:top w:val="none" w:sz="0" w:space="0" w:color="auto"/>
        <w:left w:val="none" w:sz="0" w:space="0" w:color="auto"/>
        <w:bottom w:val="none" w:sz="0" w:space="0" w:color="auto"/>
        <w:right w:val="none" w:sz="0" w:space="0" w:color="auto"/>
      </w:divBdr>
    </w:div>
    <w:div w:id="425228129">
      <w:bodyDiv w:val="1"/>
      <w:marLeft w:val="0"/>
      <w:marRight w:val="0"/>
      <w:marTop w:val="0"/>
      <w:marBottom w:val="0"/>
      <w:divBdr>
        <w:top w:val="none" w:sz="0" w:space="0" w:color="auto"/>
        <w:left w:val="none" w:sz="0" w:space="0" w:color="auto"/>
        <w:bottom w:val="none" w:sz="0" w:space="0" w:color="auto"/>
        <w:right w:val="none" w:sz="0" w:space="0" w:color="auto"/>
      </w:divBdr>
    </w:div>
    <w:div w:id="439840964">
      <w:bodyDiv w:val="1"/>
      <w:marLeft w:val="0"/>
      <w:marRight w:val="0"/>
      <w:marTop w:val="0"/>
      <w:marBottom w:val="0"/>
      <w:divBdr>
        <w:top w:val="none" w:sz="0" w:space="0" w:color="auto"/>
        <w:left w:val="none" w:sz="0" w:space="0" w:color="auto"/>
        <w:bottom w:val="none" w:sz="0" w:space="0" w:color="auto"/>
        <w:right w:val="none" w:sz="0" w:space="0" w:color="auto"/>
      </w:divBdr>
    </w:div>
    <w:div w:id="460076372">
      <w:bodyDiv w:val="1"/>
      <w:marLeft w:val="0"/>
      <w:marRight w:val="0"/>
      <w:marTop w:val="0"/>
      <w:marBottom w:val="0"/>
      <w:divBdr>
        <w:top w:val="none" w:sz="0" w:space="0" w:color="auto"/>
        <w:left w:val="none" w:sz="0" w:space="0" w:color="auto"/>
        <w:bottom w:val="none" w:sz="0" w:space="0" w:color="auto"/>
        <w:right w:val="none" w:sz="0" w:space="0" w:color="auto"/>
      </w:divBdr>
    </w:div>
    <w:div w:id="514004688">
      <w:bodyDiv w:val="1"/>
      <w:marLeft w:val="0"/>
      <w:marRight w:val="0"/>
      <w:marTop w:val="0"/>
      <w:marBottom w:val="0"/>
      <w:divBdr>
        <w:top w:val="none" w:sz="0" w:space="0" w:color="auto"/>
        <w:left w:val="none" w:sz="0" w:space="0" w:color="auto"/>
        <w:bottom w:val="none" w:sz="0" w:space="0" w:color="auto"/>
        <w:right w:val="none" w:sz="0" w:space="0" w:color="auto"/>
      </w:divBdr>
    </w:div>
    <w:div w:id="536964670">
      <w:bodyDiv w:val="1"/>
      <w:marLeft w:val="0"/>
      <w:marRight w:val="0"/>
      <w:marTop w:val="0"/>
      <w:marBottom w:val="0"/>
      <w:divBdr>
        <w:top w:val="none" w:sz="0" w:space="0" w:color="auto"/>
        <w:left w:val="none" w:sz="0" w:space="0" w:color="auto"/>
        <w:bottom w:val="none" w:sz="0" w:space="0" w:color="auto"/>
        <w:right w:val="none" w:sz="0" w:space="0" w:color="auto"/>
      </w:divBdr>
    </w:div>
    <w:div w:id="549731616">
      <w:bodyDiv w:val="1"/>
      <w:marLeft w:val="0"/>
      <w:marRight w:val="0"/>
      <w:marTop w:val="0"/>
      <w:marBottom w:val="0"/>
      <w:divBdr>
        <w:top w:val="none" w:sz="0" w:space="0" w:color="auto"/>
        <w:left w:val="none" w:sz="0" w:space="0" w:color="auto"/>
        <w:bottom w:val="none" w:sz="0" w:space="0" w:color="auto"/>
        <w:right w:val="none" w:sz="0" w:space="0" w:color="auto"/>
      </w:divBdr>
    </w:div>
    <w:div w:id="553590875">
      <w:bodyDiv w:val="1"/>
      <w:marLeft w:val="0"/>
      <w:marRight w:val="0"/>
      <w:marTop w:val="0"/>
      <w:marBottom w:val="0"/>
      <w:divBdr>
        <w:top w:val="none" w:sz="0" w:space="0" w:color="auto"/>
        <w:left w:val="none" w:sz="0" w:space="0" w:color="auto"/>
        <w:bottom w:val="none" w:sz="0" w:space="0" w:color="auto"/>
        <w:right w:val="none" w:sz="0" w:space="0" w:color="auto"/>
      </w:divBdr>
    </w:div>
    <w:div w:id="599800650">
      <w:bodyDiv w:val="1"/>
      <w:marLeft w:val="0"/>
      <w:marRight w:val="0"/>
      <w:marTop w:val="0"/>
      <w:marBottom w:val="0"/>
      <w:divBdr>
        <w:top w:val="none" w:sz="0" w:space="0" w:color="auto"/>
        <w:left w:val="none" w:sz="0" w:space="0" w:color="auto"/>
        <w:bottom w:val="none" w:sz="0" w:space="0" w:color="auto"/>
        <w:right w:val="none" w:sz="0" w:space="0" w:color="auto"/>
      </w:divBdr>
    </w:div>
    <w:div w:id="608851319">
      <w:bodyDiv w:val="1"/>
      <w:marLeft w:val="0"/>
      <w:marRight w:val="0"/>
      <w:marTop w:val="0"/>
      <w:marBottom w:val="0"/>
      <w:divBdr>
        <w:top w:val="none" w:sz="0" w:space="0" w:color="auto"/>
        <w:left w:val="none" w:sz="0" w:space="0" w:color="auto"/>
        <w:bottom w:val="none" w:sz="0" w:space="0" w:color="auto"/>
        <w:right w:val="none" w:sz="0" w:space="0" w:color="auto"/>
      </w:divBdr>
    </w:div>
    <w:div w:id="617179314">
      <w:bodyDiv w:val="1"/>
      <w:marLeft w:val="0"/>
      <w:marRight w:val="0"/>
      <w:marTop w:val="0"/>
      <w:marBottom w:val="0"/>
      <w:divBdr>
        <w:top w:val="none" w:sz="0" w:space="0" w:color="auto"/>
        <w:left w:val="none" w:sz="0" w:space="0" w:color="auto"/>
        <w:bottom w:val="none" w:sz="0" w:space="0" w:color="auto"/>
        <w:right w:val="none" w:sz="0" w:space="0" w:color="auto"/>
      </w:divBdr>
    </w:div>
    <w:div w:id="633411064">
      <w:bodyDiv w:val="1"/>
      <w:marLeft w:val="0"/>
      <w:marRight w:val="0"/>
      <w:marTop w:val="0"/>
      <w:marBottom w:val="0"/>
      <w:divBdr>
        <w:top w:val="none" w:sz="0" w:space="0" w:color="auto"/>
        <w:left w:val="none" w:sz="0" w:space="0" w:color="auto"/>
        <w:bottom w:val="none" w:sz="0" w:space="0" w:color="auto"/>
        <w:right w:val="none" w:sz="0" w:space="0" w:color="auto"/>
      </w:divBdr>
    </w:div>
    <w:div w:id="669142718">
      <w:bodyDiv w:val="1"/>
      <w:marLeft w:val="0"/>
      <w:marRight w:val="0"/>
      <w:marTop w:val="0"/>
      <w:marBottom w:val="0"/>
      <w:divBdr>
        <w:top w:val="none" w:sz="0" w:space="0" w:color="auto"/>
        <w:left w:val="none" w:sz="0" w:space="0" w:color="auto"/>
        <w:bottom w:val="none" w:sz="0" w:space="0" w:color="auto"/>
        <w:right w:val="none" w:sz="0" w:space="0" w:color="auto"/>
      </w:divBdr>
    </w:div>
    <w:div w:id="690843760">
      <w:bodyDiv w:val="1"/>
      <w:marLeft w:val="0"/>
      <w:marRight w:val="0"/>
      <w:marTop w:val="0"/>
      <w:marBottom w:val="0"/>
      <w:divBdr>
        <w:top w:val="none" w:sz="0" w:space="0" w:color="auto"/>
        <w:left w:val="none" w:sz="0" w:space="0" w:color="auto"/>
        <w:bottom w:val="none" w:sz="0" w:space="0" w:color="auto"/>
        <w:right w:val="none" w:sz="0" w:space="0" w:color="auto"/>
      </w:divBdr>
    </w:div>
    <w:div w:id="704449907">
      <w:bodyDiv w:val="1"/>
      <w:marLeft w:val="0"/>
      <w:marRight w:val="0"/>
      <w:marTop w:val="0"/>
      <w:marBottom w:val="0"/>
      <w:divBdr>
        <w:top w:val="none" w:sz="0" w:space="0" w:color="auto"/>
        <w:left w:val="none" w:sz="0" w:space="0" w:color="auto"/>
        <w:bottom w:val="none" w:sz="0" w:space="0" w:color="auto"/>
        <w:right w:val="none" w:sz="0" w:space="0" w:color="auto"/>
      </w:divBdr>
    </w:div>
    <w:div w:id="706373613">
      <w:bodyDiv w:val="1"/>
      <w:marLeft w:val="0"/>
      <w:marRight w:val="0"/>
      <w:marTop w:val="0"/>
      <w:marBottom w:val="0"/>
      <w:divBdr>
        <w:top w:val="none" w:sz="0" w:space="0" w:color="auto"/>
        <w:left w:val="none" w:sz="0" w:space="0" w:color="auto"/>
        <w:bottom w:val="none" w:sz="0" w:space="0" w:color="auto"/>
        <w:right w:val="none" w:sz="0" w:space="0" w:color="auto"/>
      </w:divBdr>
    </w:div>
    <w:div w:id="727649646">
      <w:bodyDiv w:val="1"/>
      <w:marLeft w:val="0"/>
      <w:marRight w:val="0"/>
      <w:marTop w:val="0"/>
      <w:marBottom w:val="0"/>
      <w:divBdr>
        <w:top w:val="none" w:sz="0" w:space="0" w:color="auto"/>
        <w:left w:val="none" w:sz="0" w:space="0" w:color="auto"/>
        <w:bottom w:val="none" w:sz="0" w:space="0" w:color="auto"/>
        <w:right w:val="none" w:sz="0" w:space="0" w:color="auto"/>
      </w:divBdr>
    </w:div>
    <w:div w:id="758982295">
      <w:bodyDiv w:val="1"/>
      <w:marLeft w:val="0"/>
      <w:marRight w:val="0"/>
      <w:marTop w:val="0"/>
      <w:marBottom w:val="0"/>
      <w:divBdr>
        <w:top w:val="none" w:sz="0" w:space="0" w:color="auto"/>
        <w:left w:val="none" w:sz="0" w:space="0" w:color="auto"/>
        <w:bottom w:val="none" w:sz="0" w:space="0" w:color="auto"/>
        <w:right w:val="none" w:sz="0" w:space="0" w:color="auto"/>
      </w:divBdr>
    </w:div>
    <w:div w:id="774322206">
      <w:bodyDiv w:val="1"/>
      <w:marLeft w:val="0"/>
      <w:marRight w:val="0"/>
      <w:marTop w:val="0"/>
      <w:marBottom w:val="0"/>
      <w:divBdr>
        <w:top w:val="none" w:sz="0" w:space="0" w:color="auto"/>
        <w:left w:val="none" w:sz="0" w:space="0" w:color="auto"/>
        <w:bottom w:val="none" w:sz="0" w:space="0" w:color="auto"/>
        <w:right w:val="none" w:sz="0" w:space="0" w:color="auto"/>
      </w:divBdr>
    </w:div>
    <w:div w:id="780337532">
      <w:bodyDiv w:val="1"/>
      <w:marLeft w:val="0"/>
      <w:marRight w:val="0"/>
      <w:marTop w:val="0"/>
      <w:marBottom w:val="0"/>
      <w:divBdr>
        <w:top w:val="none" w:sz="0" w:space="0" w:color="auto"/>
        <w:left w:val="none" w:sz="0" w:space="0" w:color="auto"/>
        <w:bottom w:val="none" w:sz="0" w:space="0" w:color="auto"/>
        <w:right w:val="none" w:sz="0" w:space="0" w:color="auto"/>
      </w:divBdr>
    </w:div>
    <w:div w:id="831524552">
      <w:bodyDiv w:val="1"/>
      <w:marLeft w:val="0"/>
      <w:marRight w:val="0"/>
      <w:marTop w:val="0"/>
      <w:marBottom w:val="0"/>
      <w:divBdr>
        <w:top w:val="none" w:sz="0" w:space="0" w:color="auto"/>
        <w:left w:val="none" w:sz="0" w:space="0" w:color="auto"/>
        <w:bottom w:val="none" w:sz="0" w:space="0" w:color="auto"/>
        <w:right w:val="none" w:sz="0" w:space="0" w:color="auto"/>
      </w:divBdr>
    </w:div>
    <w:div w:id="911549900">
      <w:bodyDiv w:val="1"/>
      <w:marLeft w:val="0"/>
      <w:marRight w:val="0"/>
      <w:marTop w:val="0"/>
      <w:marBottom w:val="0"/>
      <w:divBdr>
        <w:top w:val="none" w:sz="0" w:space="0" w:color="auto"/>
        <w:left w:val="none" w:sz="0" w:space="0" w:color="auto"/>
        <w:bottom w:val="none" w:sz="0" w:space="0" w:color="auto"/>
        <w:right w:val="none" w:sz="0" w:space="0" w:color="auto"/>
      </w:divBdr>
    </w:div>
    <w:div w:id="928660269">
      <w:bodyDiv w:val="1"/>
      <w:marLeft w:val="0"/>
      <w:marRight w:val="0"/>
      <w:marTop w:val="0"/>
      <w:marBottom w:val="0"/>
      <w:divBdr>
        <w:top w:val="none" w:sz="0" w:space="0" w:color="auto"/>
        <w:left w:val="none" w:sz="0" w:space="0" w:color="auto"/>
        <w:bottom w:val="none" w:sz="0" w:space="0" w:color="auto"/>
        <w:right w:val="none" w:sz="0" w:space="0" w:color="auto"/>
      </w:divBdr>
    </w:div>
    <w:div w:id="985355996">
      <w:bodyDiv w:val="1"/>
      <w:marLeft w:val="0"/>
      <w:marRight w:val="0"/>
      <w:marTop w:val="0"/>
      <w:marBottom w:val="0"/>
      <w:divBdr>
        <w:top w:val="none" w:sz="0" w:space="0" w:color="auto"/>
        <w:left w:val="none" w:sz="0" w:space="0" w:color="auto"/>
        <w:bottom w:val="none" w:sz="0" w:space="0" w:color="auto"/>
        <w:right w:val="none" w:sz="0" w:space="0" w:color="auto"/>
      </w:divBdr>
    </w:div>
    <w:div w:id="996375427">
      <w:bodyDiv w:val="1"/>
      <w:marLeft w:val="0"/>
      <w:marRight w:val="0"/>
      <w:marTop w:val="0"/>
      <w:marBottom w:val="0"/>
      <w:divBdr>
        <w:top w:val="none" w:sz="0" w:space="0" w:color="auto"/>
        <w:left w:val="none" w:sz="0" w:space="0" w:color="auto"/>
        <w:bottom w:val="none" w:sz="0" w:space="0" w:color="auto"/>
        <w:right w:val="none" w:sz="0" w:space="0" w:color="auto"/>
      </w:divBdr>
    </w:div>
    <w:div w:id="998073026">
      <w:bodyDiv w:val="1"/>
      <w:marLeft w:val="0"/>
      <w:marRight w:val="0"/>
      <w:marTop w:val="0"/>
      <w:marBottom w:val="0"/>
      <w:divBdr>
        <w:top w:val="none" w:sz="0" w:space="0" w:color="auto"/>
        <w:left w:val="none" w:sz="0" w:space="0" w:color="auto"/>
        <w:bottom w:val="none" w:sz="0" w:space="0" w:color="auto"/>
        <w:right w:val="none" w:sz="0" w:space="0" w:color="auto"/>
      </w:divBdr>
    </w:div>
    <w:div w:id="1020552197">
      <w:bodyDiv w:val="1"/>
      <w:marLeft w:val="0"/>
      <w:marRight w:val="0"/>
      <w:marTop w:val="0"/>
      <w:marBottom w:val="0"/>
      <w:divBdr>
        <w:top w:val="none" w:sz="0" w:space="0" w:color="auto"/>
        <w:left w:val="none" w:sz="0" w:space="0" w:color="auto"/>
        <w:bottom w:val="none" w:sz="0" w:space="0" w:color="auto"/>
        <w:right w:val="none" w:sz="0" w:space="0" w:color="auto"/>
      </w:divBdr>
    </w:div>
    <w:div w:id="1103919028">
      <w:bodyDiv w:val="1"/>
      <w:marLeft w:val="0"/>
      <w:marRight w:val="0"/>
      <w:marTop w:val="0"/>
      <w:marBottom w:val="0"/>
      <w:divBdr>
        <w:top w:val="none" w:sz="0" w:space="0" w:color="auto"/>
        <w:left w:val="none" w:sz="0" w:space="0" w:color="auto"/>
        <w:bottom w:val="none" w:sz="0" w:space="0" w:color="auto"/>
        <w:right w:val="none" w:sz="0" w:space="0" w:color="auto"/>
      </w:divBdr>
    </w:div>
    <w:div w:id="1111586890">
      <w:bodyDiv w:val="1"/>
      <w:marLeft w:val="0"/>
      <w:marRight w:val="0"/>
      <w:marTop w:val="0"/>
      <w:marBottom w:val="0"/>
      <w:divBdr>
        <w:top w:val="none" w:sz="0" w:space="0" w:color="auto"/>
        <w:left w:val="none" w:sz="0" w:space="0" w:color="auto"/>
        <w:bottom w:val="none" w:sz="0" w:space="0" w:color="auto"/>
        <w:right w:val="none" w:sz="0" w:space="0" w:color="auto"/>
      </w:divBdr>
    </w:div>
    <w:div w:id="1114252376">
      <w:bodyDiv w:val="1"/>
      <w:marLeft w:val="0"/>
      <w:marRight w:val="0"/>
      <w:marTop w:val="0"/>
      <w:marBottom w:val="0"/>
      <w:divBdr>
        <w:top w:val="none" w:sz="0" w:space="0" w:color="auto"/>
        <w:left w:val="none" w:sz="0" w:space="0" w:color="auto"/>
        <w:bottom w:val="none" w:sz="0" w:space="0" w:color="auto"/>
        <w:right w:val="none" w:sz="0" w:space="0" w:color="auto"/>
      </w:divBdr>
    </w:div>
    <w:div w:id="1165898564">
      <w:bodyDiv w:val="1"/>
      <w:marLeft w:val="0"/>
      <w:marRight w:val="0"/>
      <w:marTop w:val="0"/>
      <w:marBottom w:val="0"/>
      <w:divBdr>
        <w:top w:val="none" w:sz="0" w:space="0" w:color="auto"/>
        <w:left w:val="none" w:sz="0" w:space="0" w:color="auto"/>
        <w:bottom w:val="none" w:sz="0" w:space="0" w:color="auto"/>
        <w:right w:val="none" w:sz="0" w:space="0" w:color="auto"/>
      </w:divBdr>
    </w:div>
    <w:div w:id="1166625420">
      <w:bodyDiv w:val="1"/>
      <w:marLeft w:val="0"/>
      <w:marRight w:val="0"/>
      <w:marTop w:val="0"/>
      <w:marBottom w:val="0"/>
      <w:divBdr>
        <w:top w:val="none" w:sz="0" w:space="0" w:color="auto"/>
        <w:left w:val="none" w:sz="0" w:space="0" w:color="auto"/>
        <w:bottom w:val="none" w:sz="0" w:space="0" w:color="auto"/>
        <w:right w:val="none" w:sz="0" w:space="0" w:color="auto"/>
      </w:divBdr>
    </w:div>
    <w:div w:id="1173762550">
      <w:bodyDiv w:val="1"/>
      <w:marLeft w:val="0"/>
      <w:marRight w:val="0"/>
      <w:marTop w:val="0"/>
      <w:marBottom w:val="0"/>
      <w:divBdr>
        <w:top w:val="none" w:sz="0" w:space="0" w:color="auto"/>
        <w:left w:val="none" w:sz="0" w:space="0" w:color="auto"/>
        <w:bottom w:val="none" w:sz="0" w:space="0" w:color="auto"/>
        <w:right w:val="none" w:sz="0" w:space="0" w:color="auto"/>
      </w:divBdr>
    </w:div>
    <w:div w:id="1174687255">
      <w:bodyDiv w:val="1"/>
      <w:marLeft w:val="0"/>
      <w:marRight w:val="0"/>
      <w:marTop w:val="0"/>
      <w:marBottom w:val="0"/>
      <w:divBdr>
        <w:top w:val="none" w:sz="0" w:space="0" w:color="auto"/>
        <w:left w:val="none" w:sz="0" w:space="0" w:color="auto"/>
        <w:bottom w:val="none" w:sz="0" w:space="0" w:color="auto"/>
        <w:right w:val="none" w:sz="0" w:space="0" w:color="auto"/>
      </w:divBdr>
    </w:div>
    <w:div w:id="1175919964">
      <w:bodyDiv w:val="1"/>
      <w:marLeft w:val="0"/>
      <w:marRight w:val="0"/>
      <w:marTop w:val="0"/>
      <w:marBottom w:val="0"/>
      <w:divBdr>
        <w:top w:val="none" w:sz="0" w:space="0" w:color="auto"/>
        <w:left w:val="none" w:sz="0" w:space="0" w:color="auto"/>
        <w:bottom w:val="none" w:sz="0" w:space="0" w:color="auto"/>
        <w:right w:val="none" w:sz="0" w:space="0" w:color="auto"/>
      </w:divBdr>
    </w:div>
    <w:div w:id="1182817627">
      <w:bodyDiv w:val="1"/>
      <w:marLeft w:val="0"/>
      <w:marRight w:val="0"/>
      <w:marTop w:val="0"/>
      <w:marBottom w:val="0"/>
      <w:divBdr>
        <w:top w:val="none" w:sz="0" w:space="0" w:color="auto"/>
        <w:left w:val="none" w:sz="0" w:space="0" w:color="auto"/>
        <w:bottom w:val="none" w:sz="0" w:space="0" w:color="auto"/>
        <w:right w:val="none" w:sz="0" w:space="0" w:color="auto"/>
      </w:divBdr>
    </w:div>
    <w:div w:id="1222213412">
      <w:bodyDiv w:val="1"/>
      <w:marLeft w:val="0"/>
      <w:marRight w:val="0"/>
      <w:marTop w:val="0"/>
      <w:marBottom w:val="0"/>
      <w:divBdr>
        <w:top w:val="none" w:sz="0" w:space="0" w:color="auto"/>
        <w:left w:val="none" w:sz="0" w:space="0" w:color="auto"/>
        <w:bottom w:val="none" w:sz="0" w:space="0" w:color="auto"/>
        <w:right w:val="none" w:sz="0" w:space="0" w:color="auto"/>
      </w:divBdr>
    </w:div>
    <w:div w:id="1228031649">
      <w:bodyDiv w:val="1"/>
      <w:marLeft w:val="0"/>
      <w:marRight w:val="0"/>
      <w:marTop w:val="0"/>
      <w:marBottom w:val="0"/>
      <w:divBdr>
        <w:top w:val="none" w:sz="0" w:space="0" w:color="auto"/>
        <w:left w:val="none" w:sz="0" w:space="0" w:color="auto"/>
        <w:bottom w:val="none" w:sz="0" w:space="0" w:color="auto"/>
        <w:right w:val="none" w:sz="0" w:space="0" w:color="auto"/>
      </w:divBdr>
    </w:div>
    <w:div w:id="1236664688">
      <w:bodyDiv w:val="1"/>
      <w:marLeft w:val="0"/>
      <w:marRight w:val="0"/>
      <w:marTop w:val="0"/>
      <w:marBottom w:val="0"/>
      <w:divBdr>
        <w:top w:val="none" w:sz="0" w:space="0" w:color="auto"/>
        <w:left w:val="none" w:sz="0" w:space="0" w:color="auto"/>
        <w:bottom w:val="none" w:sz="0" w:space="0" w:color="auto"/>
        <w:right w:val="none" w:sz="0" w:space="0" w:color="auto"/>
      </w:divBdr>
    </w:div>
    <w:div w:id="1237322784">
      <w:bodyDiv w:val="1"/>
      <w:marLeft w:val="0"/>
      <w:marRight w:val="0"/>
      <w:marTop w:val="0"/>
      <w:marBottom w:val="0"/>
      <w:divBdr>
        <w:top w:val="none" w:sz="0" w:space="0" w:color="auto"/>
        <w:left w:val="none" w:sz="0" w:space="0" w:color="auto"/>
        <w:bottom w:val="none" w:sz="0" w:space="0" w:color="auto"/>
        <w:right w:val="none" w:sz="0" w:space="0" w:color="auto"/>
      </w:divBdr>
    </w:div>
    <w:div w:id="1241329379">
      <w:bodyDiv w:val="1"/>
      <w:marLeft w:val="0"/>
      <w:marRight w:val="0"/>
      <w:marTop w:val="0"/>
      <w:marBottom w:val="0"/>
      <w:divBdr>
        <w:top w:val="none" w:sz="0" w:space="0" w:color="auto"/>
        <w:left w:val="none" w:sz="0" w:space="0" w:color="auto"/>
        <w:bottom w:val="none" w:sz="0" w:space="0" w:color="auto"/>
        <w:right w:val="none" w:sz="0" w:space="0" w:color="auto"/>
      </w:divBdr>
    </w:div>
    <w:div w:id="1253856931">
      <w:bodyDiv w:val="1"/>
      <w:marLeft w:val="0"/>
      <w:marRight w:val="0"/>
      <w:marTop w:val="0"/>
      <w:marBottom w:val="0"/>
      <w:divBdr>
        <w:top w:val="none" w:sz="0" w:space="0" w:color="auto"/>
        <w:left w:val="none" w:sz="0" w:space="0" w:color="auto"/>
        <w:bottom w:val="none" w:sz="0" w:space="0" w:color="auto"/>
        <w:right w:val="none" w:sz="0" w:space="0" w:color="auto"/>
      </w:divBdr>
    </w:div>
    <w:div w:id="1272855316">
      <w:bodyDiv w:val="1"/>
      <w:marLeft w:val="0"/>
      <w:marRight w:val="0"/>
      <w:marTop w:val="0"/>
      <w:marBottom w:val="0"/>
      <w:divBdr>
        <w:top w:val="none" w:sz="0" w:space="0" w:color="auto"/>
        <w:left w:val="none" w:sz="0" w:space="0" w:color="auto"/>
        <w:bottom w:val="none" w:sz="0" w:space="0" w:color="auto"/>
        <w:right w:val="none" w:sz="0" w:space="0" w:color="auto"/>
      </w:divBdr>
    </w:div>
    <w:div w:id="1280988957">
      <w:bodyDiv w:val="1"/>
      <w:marLeft w:val="0"/>
      <w:marRight w:val="0"/>
      <w:marTop w:val="0"/>
      <w:marBottom w:val="0"/>
      <w:divBdr>
        <w:top w:val="none" w:sz="0" w:space="0" w:color="auto"/>
        <w:left w:val="none" w:sz="0" w:space="0" w:color="auto"/>
        <w:bottom w:val="none" w:sz="0" w:space="0" w:color="auto"/>
        <w:right w:val="none" w:sz="0" w:space="0" w:color="auto"/>
      </w:divBdr>
    </w:div>
    <w:div w:id="1289244123">
      <w:bodyDiv w:val="1"/>
      <w:marLeft w:val="0"/>
      <w:marRight w:val="0"/>
      <w:marTop w:val="0"/>
      <w:marBottom w:val="0"/>
      <w:divBdr>
        <w:top w:val="none" w:sz="0" w:space="0" w:color="auto"/>
        <w:left w:val="none" w:sz="0" w:space="0" w:color="auto"/>
        <w:bottom w:val="none" w:sz="0" w:space="0" w:color="auto"/>
        <w:right w:val="none" w:sz="0" w:space="0" w:color="auto"/>
      </w:divBdr>
    </w:div>
    <w:div w:id="1300037830">
      <w:bodyDiv w:val="1"/>
      <w:marLeft w:val="0"/>
      <w:marRight w:val="0"/>
      <w:marTop w:val="0"/>
      <w:marBottom w:val="0"/>
      <w:divBdr>
        <w:top w:val="none" w:sz="0" w:space="0" w:color="auto"/>
        <w:left w:val="none" w:sz="0" w:space="0" w:color="auto"/>
        <w:bottom w:val="none" w:sz="0" w:space="0" w:color="auto"/>
        <w:right w:val="none" w:sz="0" w:space="0" w:color="auto"/>
      </w:divBdr>
    </w:div>
    <w:div w:id="1305508803">
      <w:bodyDiv w:val="1"/>
      <w:marLeft w:val="0"/>
      <w:marRight w:val="0"/>
      <w:marTop w:val="0"/>
      <w:marBottom w:val="0"/>
      <w:divBdr>
        <w:top w:val="none" w:sz="0" w:space="0" w:color="auto"/>
        <w:left w:val="none" w:sz="0" w:space="0" w:color="auto"/>
        <w:bottom w:val="none" w:sz="0" w:space="0" w:color="auto"/>
        <w:right w:val="none" w:sz="0" w:space="0" w:color="auto"/>
      </w:divBdr>
    </w:div>
    <w:div w:id="1331985214">
      <w:bodyDiv w:val="1"/>
      <w:marLeft w:val="0"/>
      <w:marRight w:val="0"/>
      <w:marTop w:val="0"/>
      <w:marBottom w:val="0"/>
      <w:divBdr>
        <w:top w:val="none" w:sz="0" w:space="0" w:color="auto"/>
        <w:left w:val="none" w:sz="0" w:space="0" w:color="auto"/>
        <w:bottom w:val="none" w:sz="0" w:space="0" w:color="auto"/>
        <w:right w:val="none" w:sz="0" w:space="0" w:color="auto"/>
      </w:divBdr>
    </w:div>
    <w:div w:id="1338845690">
      <w:bodyDiv w:val="1"/>
      <w:marLeft w:val="0"/>
      <w:marRight w:val="0"/>
      <w:marTop w:val="0"/>
      <w:marBottom w:val="0"/>
      <w:divBdr>
        <w:top w:val="none" w:sz="0" w:space="0" w:color="auto"/>
        <w:left w:val="none" w:sz="0" w:space="0" w:color="auto"/>
        <w:bottom w:val="none" w:sz="0" w:space="0" w:color="auto"/>
        <w:right w:val="none" w:sz="0" w:space="0" w:color="auto"/>
      </w:divBdr>
    </w:div>
    <w:div w:id="1402630399">
      <w:bodyDiv w:val="1"/>
      <w:marLeft w:val="0"/>
      <w:marRight w:val="0"/>
      <w:marTop w:val="0"/>
      <w:marBottom w:val="0"/>
      <w:divBdr>
        <w:top w:val="none" w:sz="0" w:space="0" w:color="auto"/>
        <w:left w:val="none" w:sz="0" w:space="0" w:color="auto"/>
        <w:bottom w:val="none" w:sz="0" w:space="0" w:color="auto"/>
        <w:right w:val="none" w:sz="0" w:space="0" w:color="auto"/>
      </w:divBdr>
    </w:div>
    <w:div w:id="1406099674">
      <w:bodyDiv w:val="1"/>
      <w:marLeft w:val="0"/>
      <w:marRight w:val="0"/>
      <w:marTop w:val="0"/>
      <w:marBottom w:val="0"/>
      <w:divBdr>
        <w:top w:val="none" w:sz="0" w:space="0" w:color="auto"/>
        <w:left w:val="none" w:sz="0" w:space="0" w:color="auto"/>
        <w:bottom w:val="none" w:sz="0" w:space="0" w:color="auto"/>
        <w:right w:val="none" w:sz="0" w:space="0" w:color="auto"/>
      </w:divBdr>
    </w:div>
    <w:div w:id="1414618587">
      <w:bodyDiv w:val="1"/>
      <w:marLeft w:val="0"/>
      <w:marRight w:val="0"/>
      <w:marTop w:val="0"/>
      <w:marBottom w:val="0"/>
      <w:divBdr>
        <w:top w:val="none" w:sz="0" w:space="0" w:color="auto"/>
        <w:left w:val="none" w:sz="0" w:space="0" w:color="auto"/>
        <w:bottom w:val="none" w:sz="0" w:space="0" w:color="auto"/>
        <w:right w:val="none" w:sz="0" w:space="0" w:color="auto"/>
      </w:divBdr>
      <w:divsChild>
        <w:div w:id="1621301222">
          <w:marLeft w:val="0"/>
          <w:marRight w:val="0"/>
          <w:marTop w:val="0"/>
          <w:marBottom w:val="0"/>
          <w:divBdr>
            <w:top w:val="none" w:sz="0" w:space="0" w:color="auto"/>
            <w:left w:val="none" w:sz="0" w:space="0" w:color="auto"/>
            <w:bottom w:val="none" w:sz="0" w:space="0" w:color="auto"/>
            <w:right w:val="none" w:sz="0" w:space="0" w:color="auto"/>
          </w:divBdr>
          <w:divsChild>
            <w:div w:id="142036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188291">
      <w:bodyDiv w:val="1"/>
      <w:marLeft w:val="0"/>
      <w:marRight w:val="0"/>
      <w:marTop w:val="0"/>
      <w:marBottom w:val="0"/>
      <w:divBdr>
        <w:top w:val="none" w:sz="0" w:space="0" w:color="auto"/>
        <w:left w:val="none" w:sz="0" w:space="0" w:color="auto"/>
        <w:bottom w:val="none" w:sz="0" w:space="0" w:color="auto"/>
        <w:right w:val="none" w:sz="0" w:space="0" w:color="auto"/>
      </w:divBdr>
    </w:div>
    <w:div w:id="1478911853">
      <w:bodyDiv w:val="1"/>
      <w:marLeft w:val="0"/>
      <w:marRight w:val="0"/>
      <w:marTop w:val="0"/>
      <w:marBottom w:val="0"/>
      <w:divBdr>
        <w:top w:val="none" w:sz="0" w:space="0" w:color="auto"/>
        <w:left w:val="none" w:sz="0" w:space="0" w:color="auto"/>
        <w:bottom w:val="none" w:sz="0" w:space="0" w:color="auto"/>
        <w:right w:val="none" w:sz="0" w:space="0" w:color="auto"/>
      </w:divBdr>
    </w:div>
    <w:div w:id="1488207629">
      <w:bodyDiv w:val="1"/>
      <w:marLeft w:val="0"/>
      <w:marRight w:val="0"/>
      <w:marTop w:val="0"/>
      <w:marBottom w:val="0"/>
      <w:divBdr>
        <w:top w:val="none" w:sz="0" w:space="0" w:color="auto"/>
        <w:left w:val="none" w:sz="0" w:space="0" w:color="auto"/>
        <w:bottom w:val="none" w:sz="0" w:space="0" w:color="auto"/>
        <w:right w:val="none" w:sz="0" w:space="0" w:color="auto"/>
      </w:divBdr>
    </w:div>
    <w:div w:id="1489249471">
      <w:bodyDiv w:val="1"/>
      <w:marLeft w:val="0"/>
      <w:marRight w:val="0"/>
      <w:marTop w:val="0"/>
      <w:marBottom w:val="0"/>
      <w:divBdr>
        <w:top w:val="none" w:sz="0" w:space="0" w:color="auto"/>
        <w:left w:val="none" w:sz="0" w:space="0" w:color="auto"/>
        <w:bottom w:val="none" w:sz="0" w:space="0" w:color="auto"/>
        <w:right w:val="none" w:sz="0" w:space="0" w:color="auto"/>
      </w:divBdr>
    </w:div>
    <w:div w:id="1551921841">
      <w:bodyDiv w:val="1"/>
      <w:marLeft w:val="0"/>
      <w:marRight w:val="0"/>
      <w:marTop w:val="0"/>
      <w:marBottom w:val="0"/>
      <w:divBdr>
        <w:top w:val="none" w:sz="0" w:space="0" w:color="auto"/>
        <w:left w:val="none" w:sz="0" w:space="0" w:color="auto"/>
        <w:bottom w:val="none" w:sz="0" w:space="0" w:color="auto"/>
        <w:right w:val="none" w:sz="0" w:space="0" w:color="auto"/>
      </w:divBdr>
    </w:div>
    <w:div w:id="1569656828">
      <w:bodyDiv w:val="1"/>
      <w:marLeft w:val="0"/>
      <w:marRight w:val="0"/>
      <w:marTop w:val="0"/>
      <w:marBottom w:val="0"/>
      <w:divBdr>
        <w:top w:val="none" w:sz="0" w:space="0" w:color="auto"/>
        <w:left w:val="none" w:sz="0" w:space="0" w:color="auto"/>
        <w:bottom w:val="none" w:sz="0" w:space="0" w:color="auto"/>
        <w:right w:val="none" w:sz="0" w:space="0" w:color="auto"/>
      </w:divBdr>
    </w:div>
    <w:div w:id="1607538918">
      <w:bodyDiv w:val="1"/>
      <w:marLeft w:val="0"/>
      <w:marRight w:val="0"/>
      <w:marTop w:val="0"/>
      <w:marBottom w:val="0"/>
      <w:divBdr>
        <w:top w:val="none" w:sz="0" w:space="0" w:color="auto"/>
        <w:left w:val="none" w:sz="0" w:space="0" w:color="auto"/>
        <w:bottom w:val="none" w:sz="0" w:space="0" w:color="auto"/>
        <w:right w:val="none" w:sz="0" w:space="0" w:color="auto"/>
      </w:divBdr>
    </w:div>
    <w:div w:id="1616060646">
      <w:bodyDiv w:val="1"/>
      <w:marLeft w:val="0"/>
      <w:marRight w:val="0"/>
      <w:marTop w:val="0"/>
      <w:marBottom w:val="0"/>
      <w:divBdr>
        <w:top w:val="none" w:sz="0" w:space="0" w:color="auto"/>
        <w:left w:val="none" w:sz="0" w:space="0" w:color="auto"/>
        <w:bottom w:val="none" w:sz="0" w:space="0" w:color="auto"/>
        <w:right w:val="none" w:sz="0" w:space="0" w:color="auto"/>
      </w:divBdr>
    </w:div>
    <w:div w:id="1649901222">
      <w:bodyDiv w:val="1"/>
      <w:marLeft w:val="0"/>
      <w:marRight w:val="0"/>
      <w:marTop w:val="0"/>
      <w:marBottom w:val="0"/>
      <w:divBdr>
        <w:top w:val="none" w:sz="0" w:space="0" w:color="auto"/>
        <w:left w:val="none" w:sz="0" w:space="0" w:color="auto"/>
        <w:bottom w:val="none" w:sz="0" w:space="0" w:color="auto"/>
        <w:right w:val="none" w:sz="0" w:space="0" w:color="auto"/>
      </w:divBdr>
    </w:div>
    <w:div w:id="1664043811">
      <w:bodyDiv w:val="1"/>
      <w:marLeft w:val="0"/>
      <w:marRight w:val="0"/>
      <w:marTop w:val="0"/>
      <w:marBottom w:val="0"/>
      <w:divBdr>
        <w:top w:val="none" w:sz="0" w:space="0" w:color="auto"/>
        <w:left w:val="none" w:sz="0" w:space="0" w:color="auto"/>
        <w:bottom w:val="none" w:sz="0" w:space="0" w:color="auto"/>
        <w:right w:val="none" w:sz="0" w:space="0" w:color="auto"/>
      </w:divBdr>
    </w:div>
    <w:div w:id="1670987638">
      <w:bodyDiv w:val="1"/>
      <w:marLeft w:val="0"/>
      <w:marRight w:val="0"/>
      <w:marTop w:val="0"/>
      <w:marBottom w:val="0"/>
      <w:divBdr>
        <w:top w:val="none" w:sz="0" w:space="0" w:color="auto"/>
        <w:left w:val="none" w:sz="0" w:space="0" w:color="auto"/>
        <w:bottom w:val="none" w:sz="0" w:space="0" w:color="auto"/>
        <w:right w:val="none" w:sz="0" w:space="0" w:color="auto"/>
      </w:divBdr>
    </w:div>
    <w:div w:id="1671978439">
      <w:bodyDiv w:val="1"/>
      <w:marLeft w:val="0"/>
      <w:marRight w:val="0"/>
      <w:marTop w:val="0"/>
      <w:marBottom w:val="0"/>
      <w:divBdr>
        <w:top w:val="none" w:sz="0" w:space="0" w:color="auto"/>
        <w:left w:val="none" w:sz="0" w:space="0" w:color="auto"/>
        <w:bottom w:val="none" w:sz="0" w:space="0" w:color="auto"/>
        <w:right w:val="none" w:sz="0" w:space="0" w:color="auto"/>
      </w:divBdr>
    </w:div>
    <w:div w:id="1676541993">
      <w:bodyDiv w:val="1"/>
      <w:marLeft w:val="0"/>
      <w:marRight w:val="0"/>
      <w:marTop w:val="0"/>
      <w:marBottom w:val="0"/>
      <w:divBdr>
        <w:top w:val="none" w:sz="0" w:space="0" w:color="auto"/>
        <w:left w:val="none" w:sz="0" w:space="0" w:color="auto"/>
        <w:bottom w:val="none" w:sz="0" w:space="0" w:color="auto"/>
        <w:right w:val="none" w:sz="0" w:space="0" w:color="auto"/>
      </w:divBdr>
    </w:div>
    <w:div w:id="1693267472">
      <w:bodyDiv w:val="1"/>
      <w:marLeft w:val="0"/>
      <w:marRight w:val="0"/>
      <w:marTop w:val="0"/>
      <w:marBottom w:val="0"/>
      <w:divBdr>
        <w:top w:val="none" w:sz="0" w:space="0" w:color="auto"/>
        <w:left w:val="none" w:sz="0" w:space="0" w:color="auto"/>
        <w:bottom w:val="none" w:sz="0" w:space="0" w:color="auto"/>
        <w:right w:val="none" w:sz="0" w:space="0" w:color="auto"/>
      </w:divBdr>
    </w:div>
    <w:div w:id="1703288663">
      <w:bodyDiv w:val="1"/>
      <w:marLeft w:val="0"/>
      <w:marRight w:val="0"/>
      <w:marTop w:val="0"/>
      <w:marBottom w:val="0"/>
      <w:divBdr>
        <w:top w:val="none" w:sz="0" w:space="0" w:color="auto"/>
        <w:left w:val="none" w:sz="0" w:space="0" w:color="auto"/>
        <w:bottom w:val="none" w:sz="0" w:space="0" w:color="auto"/>
        <w:right w:val="none" w:sz="0" w:space="0" w:color="auto"/>
      </w:divBdr>
    </w:div>
    <w:div w:id="1726105359">
      <w:bodyDiv w:val="1"/>
      <w:marLeft w:val="0"/>
      <w:marRight w:val="0"/>
      <w:marTop w:val="0"/>
      <w:marBottom w:val="0"/>
      <w:divBdr>
        <w:top w:val="none" w:sz="0" w:space="0" w:color="auto"/>
        <w:left w:val="none" w:sz="0" w:space="0" w:color="auto"/>
        <w:bottom w:val="none" w:sz="0" w:space="0" w:color="auto"/>
        <w:right w:val="none" w:sz="0" w:space="0" w:color="auto"/>
      </w:divBdr>
    </w:div>
    <w:div w:id="1726948169">
      <w:bodyDiv w:val="1"/>
      <w:marLeft w:val="0"/>
      <w:marRight w:val="0"/>
      <w:marTop w:val="0"/>
      <w:marBottom w:val="0"/>
      <w:divBdr>
        <w:top w:val="none" w:sz="0" w:space="0" w:color="auto"/>
        <w:left w:val="none" w:sz="0" w:space="0" w:color="auto"/>
        <w:bottom w:val="none" w:sz="0" w:space="0" w:color="auto"/>
        <w:right w:val="none" w:sz="0" w:space="0" w:color="auto"/>
      </w:divBdr>
    </w:div>
    <w:div w:id="1727416159">
      <w:bodyDiv w:val="1"/>
      <w:marLeft w:val="0"/>
      <w:marRight w:val="0"/>
      <w:marTop w:val="0"/>
      <w:marBottom w:val="0"/>
      <w:divBdr>
        <w:top w:val="none" w:sz="0" w:space="0" w:color="auto"/>
        <w:left w:val="none" w:sz="0" w:space="0" w:color="auto"/>
        <w:bottom w:val="none" w:sz="0" w:space="0" w:color="auto"/>
        <w:right w:val="none" w:sz="0" w:space="0" w:color="auto"/>
      </w:divBdr>
    </w:div>
    <w:div w:id="1742295043">
      <w:bodyDiv w:val="1"/>
      <w:marLeft w:val="0"/>
      <w:marRight w:val="0"/>
      <w:marTop w:val="0"/>
      <w:marBottom w:val="0"/>
      <w:divBdr>
        <w:top w:val="none" w:sz="0" w:space="0" w:color="auto"/>
        <w:left w:val="none" w:sz="0" w:space="0" w:color="auto"/>
        <w:bottom w:val="none" w:sz="0" w:space="0" w:color="auto"/>
        <w:right w:val="none" w:sz="0" w:space="0" w:color="auto"/>
      </w:divBdr>
    </w:div>
    <w:div w:id="1764377580">
      <w:bodyDiv w:val="1"/>
      <w:marLeft w:val="0"/>
      <w:marRight w:val="0"/>
      <w:marTop w:val="0"/>
      <w:marBottom w:val="0"/>
      <w:divBdr>
        <w:top w:val="none" w:sz="0" w:space="0" w:color="auto"/>
        <w:left w:val="none" w:sz="0" w:space="0" w:color="auto"/>
        <w:bottom w:val="none" w:sz="0" w:space="0" w:color="auto"/>
        <w:right w:val="none" w:sz="0" w:space="0" w:color="auto"/>
      </w:divBdr>
    </w:div>
    <w:div w:id="1766463787">
      <w:bodyDiv w:val="1"/>
      <w:marLeft w:val="0"/>
      <w:marRight w:val="0"/>
      <w:marTop w:val="0"/>
      <w:marBottom w:val="0"/>
      <w:divBdr>
        <w:top w:val="none" w:sz="0" w:space="0" w:color="auto"/>
        <w:left w:val="none" w:sz="0" w:space="0" w:color="auto"/>
        <w:bottom w:val="none" w:sz="0" w:space="0" w:color="auto"/>
        <w:right w:val="none" w:sz="0" w:space="0" w:color="auto"/>
      </w:divBdr>
    </w:div>
    <w:div w:id="1770732411">
      <w:bodyDiv w:val="1"/>
      <w:marLeft w:val="0"/>
      <w:marRight w:val="0"/>
      <w:marTop w:val="0"/>
      <w:marBottom w:val="0"/>
      <w:divBdr>
        <w:top w:val="none" w:sz="0" w:space="0" w:color="auto"/>
        <w:left w:val="none" w:sz="0" w:space="0" w:color="auto"/>
        <w:bottom w:val="none" w:sz="0" w:space="0" w:color="auto"/>
        <w:right w:val="none" w:sz="0" w:space="0" w:color="auto"/>
      </w:divBdr>
    </w:div>
    <w:div w:id="1774010398">
      <w:bodyDiv w:val="1"/>
      <w:marLeft w:val="0"/>
      <w:marRight w:val="0"/>
      <w:marTop w:val="0"/>
      <w:marBottom w:val="0"/>
      <w:divBdr>
        <w:top w:val="none" w:sz="0" w:space="0" w:color="auto"/>
        <w:left w:val="none" w:sz="0" w:space="0" w:color="auto"/>
        <w:bottom w:val="none" w:sz="0" w:space="0" w:color="auto"/>
        <w:right w:val="none" w:sz="0" w:space="0" w:color="auto"/>
      </w:divBdr>
    </w:div>
    <w:div w:id="1803234554">
      <w:bodyDiv w:val="1"/>
      <w:marLeft w:val="0"/>
      <w:marRight w:val="0"/>
      <w:marTop w:val="0"/>
      <w:marBottom w:val="0"/>
      <w:divBdr>
        <w:top w:val="none" w:sz="0" w:space="0" w:color="auto"/>
        <w:left w:val="none" w:sz="0" w:space="0" w:color="auto"/>
        <w:bottom w:val="none" w:sz="0" w:space="0" w:color="auto"/>
        <w:right w:val="none" w:sz="0" w:space="0" w:color="auto"/>
      </w:divBdr>
    </w:div>
    <w:div w:id="1815102890">
      <w:bodyDiv w:val="1"/>
      <w:marLeft w:val="0"/>
      <w:marRight w:val="0"/>
      <w:marTop w:val="0"/>
      <w:marBottom w:val="0"/>
      <w:divBdr>
        <w:top w:val="none" w:sz="0" w:space="0" w:color="auto"/>
        <w:left w:val="none" w:sz="0" w:space="0" w:color="auto"/>
        <w:bottom w:val="none" w:sz="0" w:space="0" w:color="auto"/>
        <w:right w:val="none" w:sz="0" w:space="0" w:color="auto"/>
      </w:divBdr>
    </w:div>
    <w:div w:id="1829055297">
      <w:bodyDiv w:val="1"/>
      <w:marLeft w:val="0"/>
      <w:marRight w:val="0"/>
      <w:marTop w:val="0"/>
      <w:marBottom w:val="0"/>
      <w:divBdr>
        <w:top w:val="none" w:sz="0" w:space="0" w:color="auto"/>
        <w:left w:val="none" w:sz="0" w:space="0" w:color="auto"/>
        <w:bottom w:val="none" w:sz="0" w:space="0" w:color="auto"/>
        <w:right w:val="none" w:sz="0" w:space="0" w:color="auto"/>
      </w:divBdr>
    </w:div>
    <w:div w:id="1860581444">
      <w:bodyDiv w:val="1"/>
      <w:marLeft w:val="0"/>
      <w:marRight w:val="0"/>
      <w:marTop w:val="0"/>
      <w:marBottom w:val="0"/>
      <w:divBdr>
        <w:top w:val="none" w:sz="0" w:space="0" w:color="auto"/>
        <w:left w:val="none" w:sz="0" w:space="0" w:color="auto"/>
        <w:bottom w:val="none" w:sz="0" w:space="0" w:color="auto"/>
        <w:right w:val="none" w:sz="0" w:space="0" w:color="auto"/>
      </w:divBdr>
    </w:div>
    <w:div w:id="1867596293">
      <w:bodyDiv w:val="1"/>
      <w:marLeft w:val="0"/>
      <w:marRight w:val="0"/>
      <w:marTop w:val="0"/>
      <w:marBottom w:val="0"/>
      <w:divBdr>
        <w:top w:val="none" w:sz="0" w:space="0" w:color="auto"/>
        <w:left w:val="none" w:sz="0" w:space="0" w:color="auto"/>
        <w:bottom w:val="none" w:sz="0" w:space="0" w:color="auto"/>
        <w:right w:val="none" w:sz="0" w:space="0" w:color="auto"/>
      </w:divBdr>
    </w:div>
    <w:div w:id="1898395543">
      <w:bodyDiv w:val="1"/>
      <w:marLeft w:val="0"/>
      <w:marRight w:val="0"/>
      <w:marTop w:val="0"/>
      <w:marBottom w:val="0"/>
      <w:divBdr>
        <w:top w:val="none" w:sz="0" w:space="0" w:color="auto"/>
        <w:left w:val="none" w:sz="0" w:space="0" w:color="auto"/>
        <w:bottom w:val="none" w:sz="0" w:space="0" w:color="auto"/>
        <w:right w:val="none" w:sz="0" w:space="0" w:color="auto"/>
      </w:divBdr>
    </w:div>
    <w:div w:id="1906912736">
      <w:bodyDiv w:val="1"/>
      <w:marLeft w:val="0"/>
      <w:marRight w:val="0"/>
      <w:marTop w:val="0"/>
      <w:marBottom w:val="0"/>
      <w:divBdr>
        <w:top w:val="none" w:sz="0" w:space="0" w:color="auto"/>
        <w:left w:val="none" w:sz="0" w:space="0" w:color="auto"/>
        <w:bottom w:val="none" w:sz="0" w:space="0" w:color="auto"/>
        <w:right w:val="none" w:sz="0" w:space="0" w:color="auto"/>
      </w:divBdr>
    </w:div>
    <w:div w:id="1910267682">
      <w:bodyDiv w:val="1"/>
      <w:marLeft w:val="0"/>
      <w:marRight w:val="0"/>
      <w:marTop w:val="0"/>
      <w:marBottom w:val="0"/>
      <w:divBdr>
        <w:top w:val="none" w:sz="0" w:space="0" w:color="auto"/>
        <w:left w:val="none" w:sz="0" w:space="0" w:color="auto"/>
        <w:bottom w:val="none" w:sz="0" w:space="0" w:color="auto"/>
        <w:right w:val="none" w:sz="0" w:space="0" w:color="auto"/>
      </w:divBdr>
    </w:div>
    <w:div w:id="1920865449">
      <w:bodyDiv w:val="1"/>
      <w:marLeft w:val="0"/>
      <w:marRight w:val="0"/>
      <w:marTop w:val="0"/>
      <w:marBottom w:val="0"/>
      <w:divBdr>
        <w:top w:val="none" w:sz="0" w:space="0" w:color="auto"/>
        <w:left w:val="none" w:sz="0" w:space="0" w:color="auto"/>
        <w:bottom w:val="none" w:sz="0" w:space="0" w:color="auto"/>
        <w:right w:val="none" w:sz="0" w:space="0" w:color="auto"/>
      </w:divBdr>
    </w:div>
    <w:div w:id="1920870285">
      <w:bodyDiv w:val="1"/>
      <w:marLeft w:val="0"/>
      <w:marRight w:val="0"/>
      <w:marTop w:val="0"/>
      <w:marBottom w:val="0"/>
      <w:divBdr>
        <w:top w:val="none" w:sz="0" w:space="0" w:color="auto"/>
        <w:left w:val="none" w:sz="0" w:space="0" w:color="auto"/>
        <w:bottom w:val="none" w:sz="0" w:space="0" w:color="auto"/>
        <w:right w:val="none" w:sz="0" w:space="0" w:color="auto"/>
      </w:divBdr>
    </w:div>
    <w:div w:id="1927837412">
      <w:bodyDiv w:val="1"/>
      <w:marLeft w:val="0"/>
      <w:marRight w:val="0"/>
      <w:marTop w:val="0"/>
      <w:marBottom w:val="0"/>
      <w:divBdr>
        <w:top w:val="none" w:sz="0" w:space="0" w:color="auto"/>
        <w:left w:val="none" w:sz="0" w:space="0" w:color="auto"/>
        <w:bottom w:val="none" w:sz="0" w:space="0" w:color="auto"/>
        <w:right w:val="none" w:sz="0" w:space="0" w:color="auto"/>
      </w:divBdr>
    </w:div>
    <w:div w:id="1962413400">
      <w:bodyDiv w:val="1"/>
      <w:marLeft w:val="0"/>
      <w:marRight w:val="0"/>
      <w:marTop w:val="0"/>
      <w:marBottom w:val="0"/>
      <w:divBdr>
        <w:top w:val="none" w:sz="0" w:space="0" w:color="auto"/>
        <w:left w:val="none" w:sz="0" w:space="0" w:color="auto"/>
        <w:bottom w:val="none" w:sz="0" w:space="0" w:color="auto"/>
        <w:right w:val="none" w:sz="0" w:space="0" w:color="auto"/>
      </w:divBdr>
    </w:div>
    <w:div w:id="1971666770">
      <w:bodyDiv w:val="1"/>
      <w:marLeft w:val="0"/>
      <w:marRight w:val="0"/>
      <w:marTop w:val="0"/>
      <w:marBottom w:val="0"/>
      <w:divBdr>
        <w:top w:val="none" w:sz="0" w:space="0" w:color="auto"/>
        <w:left w:val="none" w:sz="0" w:space="0" w:color="auto"/>
        <w:bottom w:val="none" w:sz="0" w:space="0" w:color="auto"/>
        <w:right w:val="none" w:sz="0" w:space="0" w:color="auto"/>
      </w:divBdr>
    </w:div>
    <w:div w:id="2013295073">
      <w:bodyDiv w:val="1"/>
      <w:marLeft w:val="0"/>
      <w:marRight w:val="0"/>
      <w:marTop w:val="0"/>
      <w:marBottom w:val="0"/>
      <w:divBdr>
        <w:top w:val="none" w:sz="0" w:space="0" w:color="auto"/>
        <w:left w:val="none" w:sz="0" w:space="0" w:color="auto"/>
        <w:bottom w:val="none" w:sz="0" w:space="0" w:color="auto"/>
        <w:right w:val="none" w:sz="0" w:space="0" w:color="auto"/>
      </w:divBdr>
    </w:div>
    <w:div w:id="2044137238">
      <w:bodyDiv w:val="1"/>
      <w:marLeft w:val="0"/>
      <w:marRight w:val="0"/>
      <w:marTop w:val="0"/>
      <w:marBottom w:val="0"/>
      <w:divBdr>
        <w:top w:val="none" w:sz="0" w:space="0" w:color="auto"/>
        <w:left w:val="none" w:sz="0" w:space="0" w:color="auto"/>
        <w:bottom w:val="none" w:sz="0" w:space="0" w:color="auto"/>
        <w:right w:val="none" w:sz="0" w:space="0" w:color="auto"/>
      </w:divBdr>
    </w:div>
    <w:div w:id="2062636244">
      <w:bodyDiv w:val="1"/>
      <w:marLeft w:val="0"/>
      <w:marRight w:val="0"/>
      <w:marTop w:val="0"/>
      <w:marBottom w:val="0"/>
      <w:divBdr>
        <w:top w:val="none" w:sz="0" w:space="0" w:color="auto"/>
        <w:left w:val="none" w:sz="0" w:space="0" w:color="auto"/>
        <w:bottom w:val="none" w:sz="0" w:space="0" w:color="auto"/>
        <w:right w:val="none" w:sz="0" w:space="0" w:color="auto"/>
      </w:divBdr>
    </w:div>
    <w:div w:id="2070151971">
      <w:bodyDiv w:val="1"/>
      <w:marLeft w:val="0"/>
      <w:marRight w:val="0"/>
      <w:marTop w:val="0"/>
      <w:marBottom w:val="0"/>
      <w:divBdr>
        <w:top w:val="none" w:sz="0" w:space="0" w:color="auto"/>
        <w:left w:val="none" w:sz="0" w:space="0" w:color="auto"/>
        <w:bottom w:val="none" w:sz="0" w:space="0" w:color="auto"/>
        <w:right w:val="none" w:sz="0" w:space="0" w:color="auto"/>
      </w:divBdr>
    </w:div>
    <w:div w:id="2074422019">
      <w:bodyDiv w:val="1"/>
      <w:marLeft w:val="0"/>
      <w:marRight w:val="0"/>
      <w:marTop w:val="0"/>
      <w:marBottom w:val="0"/>
      <w:divBdr>
        <w:top w:val="none" w:sz="0" w:space="0" w:color="auto"/>
        <w:left w:val="none" w:sz="0" w:space="0" w:color="auto"/>
        <w:bottom w:val="none" w:sz="0" w:space="0" w:color="auto"/>
        <w:right w:val="none" w:sz="0" w:space="0" w:color="auto"/>
      </w:divBdr>
    </w:div>
    <w:div w:id="2076315040">
      <w:bodyDiv w:val="1"/>
      <w:marLeft w:val="0"/>
      <w:marRight w:val="0"/>
      <w:marTop w:val="0"/>
      <w:marBottom w:val="0"/>
      <w:divBdr>
        <w:top w:val="none" w:sz="0" w:space="0" w:color="auto"/>
        <w:left w:val="none" w:sz="0" w:space="0" w:color="auto"/>
        <w:bottom w:val="none" w:sz="0" w:space="0" w:color="auto"/>
        <w:right w:val="none" w:sz="0" w:space="0" w:color="auto"/>
      </w:divBdr>
    </w:div>
    <w:div w:id="2088913746">
      <w:bodyDiv w:val="1"/>
      <w:marLeft w:val="0"/>
      <w:marRight w:val="0"/>
      <w:marTop w:val="0"/>
      <w:marBottom w:val="0"/>
      <w:divBdr>
        <w:top w:val="none" w:sz="0" w:space="0" w:color="auto"/>
        <w:left w:val="none" w:sz="0" w:space="0" w:color="auto"/>
        <w:bottom w:val="none" w:sz="0" w:space="0" w:color="auto"/>
        <w:right w:val="none" w:sz="0" w:space="0" w:color="auto"/>
      </w:divBdr>
    </w:div>
    <w:div w:id="2095197168">
      <w:bodyDiv w:val="1"/>
      <w:marLeft w:val="0"/>
      <w:marRight w:val="0"/>
      <w:marTop w:val="0"/>
      <w:marBottom w:val="0"/>
      <w:divBdr>
        <w:top w:val="none" w:sz="0" w:space="0" w:color="auto"/>
        <w:left w:val="none" w:sz="0" w:space="0" w:color="auto"/>
        <w:bottom w:val="none" w:sz="0" w:space="0" w:color="auto"/>
        <w:right w:val="none" w:sz="0" w:space="0" w:color="auto"/>
      </w:divBdr>
    </w:div>
    <w:div w:id="2098596519">
      <w:bodyDiv w:val="1"/>
      <w:marLeft w:val="0"/>
      <w:marRight w:val="0"/>
      <w:marTop w:val="0"/>
      <w:marBottom w:val="0"/>
      <w:divBdr>
        <w:top w:val="none" w:sz="0" w:space="0" w:color="auto"/>
        <w:left w:val="none" w:sz="0" w:space="0" w:color="auto"/>
        <w:bottom w:val="none" w:sz="0" w:space="0" w:color="auto"/>
        <w:right w:val="none" w:sz="0" w:space="0" w:color="auto"/>
      </w:divBdr>
    </w:div>
    <w:div w:id="2125345268">
      <w:bodyDiv w:val="1"/>
      <w:marLeft w:val="0"/>
      <w:marRight w:val="0"/>
      <w:marTop w:val="0"/>
      <w:marBottom w:val="0"/>
      <w:divBdr>
        <w:top w:val="none" w:sz="0" w:space="0" w:color="auto"/>
        <w:left w:val="none" w:sz="0" w:space="0" w:color="auto"/>
        <w:bottom w:val="none" w:sz="0" w:space="0" w:color="auto"/>
        <w:right w:val="none" w:sz="0" w:space="0" w:color="auto"/>
      </w:divBdr>
    </w:div>
    <w:div w:id="21344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kelly.vorst-parkes@horticulture.com.au"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horticulture.com.au/delivery-partners/resources-for-delivery-partners/project-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www.horticulture.com.au/hort-innovation/funding-consultation-and-investing/investment-documents/strategic-investment-plan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header" Target="header5.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hn.sheen/Desktop/WIP/Data%20and%20insights/Milestone%20report/Hort-Innovation-Milestone-report-template-August-2023.dotx" TargetMode="External"/></Relationships>
</file>

<file path=word/theme/theme1.xml><?xml version="1.0" encoding="utf-8"?>
<a:theme xmlns:a="http://schemas.openxmlformats.org/drawingml/2006/main" name="HortIn">
  <a:themeElements>
    <a:clrScheme name="HIA">
      <a:dk1>
        <a:srgbClr val="2F3B39"/>
      </a:dk1>
      <a:lt1>
        <a:srgbClr val="FFFFFF"/>
      </a:lt1>
      <a:dk2>
        <a:srgbClr val="465956"/>
      </a:dk2>
      <a:lt2>
        <a:srgbClr val="7F7F7F"/>
      </a:lt2>
      <a:accent1>
        <a:srgbClr val="5E7773"/>
      </a:accent1>
      <a:accent2>
        <a:srgbClr val="B3092F"/>
      </a:accent2>
      <a:accent3>
        <a:srgbClr val="00797B"/>
      </a:accent3>
      <a:accent4>
        <a:srgbClr val="8EBE3F"/>
      </a:accent4>
      <a:accent5>
        <a:srgbClr val="DE7800"/>
      </a:accent5>
      <a:accent6>
        <a:srgbClr val="FBB900"/>
      </a:accent6>
      <a:hlink>
        <a:srgbClr val="A5A5A5"/>
      </a:hlink>
      <a:folHlink>
        <a:srgbClr val="FFFFFF"/>
      </a:folHlink>
    </a:clrScheme>
    <a:fontScheme name="ITR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7327C-8E16-E341-9854-2112F7357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Hort-Innovation-Milestone-report-template-August-2023.dotx</Template>
  <TotalTime>14</TotalTime>
  <Pages>13</Pages>
  <Words>1434</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HAL</Company>
  <LinksUpToDate>false</LinksUpToDate>
  <CharactersWithSpaces>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Sheen</dc:creator>
  <cp:keywords/>
  <dc:description/>
  <cp:lastModifiedBy>John Sheen</cp:lastModifiedBy>
  <cp:revision>3</cp:revision>
  <cp:lastPrinted>2017-08-17T02:52:00Z</cp:lastPrinted>
  <dcterms:created xsi:type="dcterms:W3CDTF">2023-08-16T02:51:00Z</dcterms:created>
  <dcterms:modified xsi:type="dcterms:W3CDTF">2023-08-16T03:08:00Z</dcterms:modified>
</cp:coreProperties>
</file>